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468A" w:rsidRPr="00D0468A" w:rsidRDefault="00D0468A" w:rsidP="00D0468A">
      <w:pPr>
        <w:spacing w:before="100" w:beforeAutospacing="1" w:after="100" w:afterAutospacing="1"/>
        <w:outlineLvl w:val="0"/>
        <w:rPr>
          <w:rFonts w:ascii="Arial" w:hAnsi="Arial" w:cs="Arial"/>
          <w:b/>
          <w:bCs/>
          <w:kern w:val="36"/>
          <w:szCs w:val="24"/>
        </w:rPr>
      </w:pPr>
      <w:r w:rsidRPr="00D0468A">
        <w:rPr>
          <w:rFonts w:ascii="Arial" w:hAnsi="Arial" w:cs="Arial"/>
          <w:b/>
          <w:bCs/>
          <w:kern w:val="36"/>
          <w:szCs w:val="24"/>
        </w:rPr>
        <w:t>ALLEGATO B</w:t>
      </w:r>
    </w:p>
    <w:p w:rsidR="00163B02" w:rsidRDefault="00D0468A" w:rsidP="00163B02">
      <w:pPr>
        <w:spacing w:before="100" w:beforeAutospacing="1" w:after="100" w:afterAutospacing="1"/>
        <w:outlineLvl w:val="1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SCHEDA TECNICO-ECONOMICA</w:t>
      </w:r>
      <w:r w:rsidR="00163B02">
        <w:rPr>
          <w:rFonts w:ascii="Arial" w:hAnsi="Arial" w:cs="Arial"/>
          <w:b/>
          <w:bCs/>
          <w:szCs w:val="24"/>
        </w:rPr>
        <w:t xml:space="preserve"> </w:t>
      </w:r>
    </w:p>
    <w:p w:rsidR="00D0468A" w:rsidRPr="00D0468A" w:rsidRDefault="00D0468A" w:rsidP="00163B02">
      <w:pPr>
        <w:spacing w:before="100" w:beforeAutospacing="1" w:after="100" w:afterAutospacing="1"/>
        <w:outlineLvl w:val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b/>
          <w:bCs/>
          <w:szCs w:val="24"/>
        </w:rPr>
        <w:t>Per il servizio di movimentazione transenne e segnaletica stradale per il mercato bisettimanale</w:t>
      </w:r>
    </w:p>
    <w:p w:rsidR="00163B02" w:rsidRDefault="00163B02" w:rsidP="00D0468A">
      <w:pPr>
        <w:spacing w:before="100" w:beforeAutospacing="1" w:after="100" w:afterAutospacing="1"/>
        <w:rPr>
          <w:rFonts w:ascii="Arial" w:hAnsi="Arial" w:cs="Arial"/>
          <w:b/>
          <w:bCs/>
          <w:szCs w:val="24"/>
        </w:rPr>
      </w:pPr>
    </w:p>
    <w:p w:rsidR="00163B02" w:rsidRDefault="00163B02" w:rsidP="00D0468A">
      <w:pPr>
        <w:spacing w:before="100" w:beforeAutospacing="1" w:after="100" w:afterAutospacing="1"/>
        <w:rPr>
          <w:rFonts w:ascii="Arial" w:hAnsi="Arial" w:cs="Arial"/>
          <w:b/>
          <w:bCs/>
          <w:szCs w:val="24"/>
        </w:rPr>
      </w:pP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b/>
          <w:bCs/>
          <w:szCs w:val="24"/>
        </w:rPr>
        <w:t>Ragione sociale dell’operatore economico:</w:t>
      </w:r>
      <w:r w:rsidRPr="00D0468A">
        <w:rPr>
          <w:rFonts w:ascii="Arial" w:hAnsi="Arial" w:cs="Arial"/>
          <w:szCs w:val="24"/>
        </w:rPr>
        <w:t xml:space="preserve"> ___________________________</w:t>
      </w:r>
    </w:p>
    <w:p w:rsidR="00D0468A" w:rsidRPr="00D0468A" w:rsidRDefault="00D0468A" w:rsidP="00D0468A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1. MEZZI E ATTREZZATURE DISPONIBILI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(indicare numero, tipologia, portata, ecc.)</w:t>
      </w:r>
    </w:p>
    <w:p w:rsidR="00D0468A" w:rsidRPr="00D0468A" w:rsidRDefault="00D0468A" w:rsidP="00D0468A">
      <w:pPr>
        <w:numPr>
          <w:ilvl w:val="0"/>
          <w:numId w:val="40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pict>
          <v:rect id="_x0000_i1025" style="width:0;height:1.5pt" o:hralign="center" o:hrstd="t" o:hr="t" fillcolor="#a0a0a0" stroked="f"/>
        </w:pict>
      </w:r>
    </w:p>
    <w:p w:rsidR="00D0468A" w:rsidRPr="00D0468A" w:rsidRDefault="00D0468A" w:rsidP="00D0468A">
      <w:pPr>
        <w:numPr>
          <w:ilvl w:val="0"/>
          <w:numId w:val="40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pict>
          <v:rect id="_x0000_i1026" style="width:0;height:1.5pt" o:hralign="center" o:hrstd="t" o:hr="t" fillcolor="#a0a0a0" stroked="f"/>
        </w:pict>
      </w:r>
    </w:p>
    <w:p w:rsidR="00D0468A" w:rsidRPr="00D0468A" w:rsidRDefault="00D0468A" w:rsidP="00D0468A">
      <w:pPr>
        <w:numPr>
          <w:ilvl w:val="0"/>
          <w:numId w:val="40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pict>
          <v:rect id="_x0000_i1027" style="width:0;height:1.5pt" o:hralign="center" o:hrstd="t" o:hr="t" fillcolor="#a0a0a0" stroked="f"/>
        </w:pict>
      </w:r>
    </w:p>
    <w:p w:rsidR="00D0468A" w:rsidRPr="00D0468A" w:rsidRDefault="00D0468A" w:rsidP="00D0468A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2. PERSONALE IMPIEGATO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(indicare numero operatori, qualifiche, modalità di impiego)</w:t>
      </w:r>
    </w:p>
    <w:p w:rsidR="00D0468A" w:rsidRPr="00D0468A" w:rsidRDefault="00D0468A" w:rsidP="00D0468A">
      <w:pPr>
        <w:numPr>
          <w:ilvl w:val="0"/>
          <w:numId w:val="41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pict>
          <v:rect id="_x0000_i1028" style="width:0;height:1.5pt" o:hralign="center" o:hrstd="t" o:hr="t" fillcolor="#a0a0a0" stroked="f"/>
        </w:pict>
      </w:r>
    </w:p>
    <w:p w:rsidR="00D0468A" w:rsidRPr="00D0468A" w:rsidRDefault="00D0468A" w:rsidP="00D0468A">
      <w:pPr>
        <w:numPr>
          <w:ilvl w:val="0"/>
          <w:numId w:val="41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pict>
          <v:rect id="_x0000_i1029" style="width:0;height:1.5pt" o:hralign="center" o:hrstd="t" o:hr="t" fillcolor="#a0a0a0" stroked="f"/>
        </w:pict>
      </w:r>
    </w:p>
    <w:p w:rsidR="00D0468A" w:rsidRPr="00D0468A" w:rsidRDefault="00D0468A" w:rsidP="00D0468A">
      <w:pPr>
        <w:numPr>
          <w:ilvl w:val="0"/>
          <w:numId w:val="41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pict>
          <v:rect id="_x0000_i1030" style="width:0;height:1.5pt" o:hralign="center" o:hrstd="t" o:hr="t" fillcolor="#a0a0a0" stroked="f"/>
        </w:pict>
      </w:r>
    </w:p>
    <w:p w:rsidR="00D0468A" w:rsidRPr="00D0468A" w:rsidRDefault="00D0468A" w:rsidP="00D0468A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3. DESCRIZIONE DEL SERVIZIO PROPOSTO</w:t>
      </w:r>
    </w:p>
    <w:p w:rsidR="00D0468A" w:rsidRPr="00D0468A" w:rsidRDefault="00D0468A" w:rsidP="00D0468A">
      <w:pPr>
        <w:numPr>
          <w:ilvl w:val="0"/>
          <w:numId w:val="42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Modalità di trasporto transenne: _____________________________________</w:t>
      </w:r>
    </w:p>
    <w:p w:rsidR="00D0468A" w:rsidRPr="00D0468A" w:rsidRDefault="00D0468A" w:rsidP="00D0468A">
      <w:pPr>
        <w:numPr>
          <w:ilvl w:val="0"/>
          <w:numId w:val="42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Modalità di movimentazione segnaletica stradale: _____________________</w:t>
      </w:r>
    </w:p>
    <w:p w:rsidR="00D0468A" w:rsidRPr="00D0468A" w:rsidRDefault="00D0468A" w:rsidP="00D0468A">
      <w:pPr>
        <w:numPr>
          <w:ilvl w:val="0"/>
          <w:numId w:val="42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Tempi di esecuzione e disponibilità operativa: _________________________</w:t>
      </w:r>
    </w:p>
    <w:p w:rsidR="00D0468A" w:rsidRPr="00D0468A" w:rsidRDefault="00D0468A" w:rsidP="00D0468A">
      <w:pPr>
        <w:numPr>
          <w:ilvl w:val="0"/>
          <w:numId w:val="42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Eventuali servizi aggiuntivi o migliorativi: ____________________________</w:t>
      </w:r>
    </w:p>
    <w:p w:rsidR="00D0468A" w:rsidRPr="00D0468A" w:rsidRDefault="00D0468A" w:rsidP="00D0468A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4. PREVENTIVO ECONOMICO INDICATIVO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(Non vincolante, utile all’Amministrazione per valutazioni comparative)</w:t>
      </w:r>
    </w:p>
    <w:p w:rsidR="00D0468A" w:rsidRPr="00D0468A" w:rsidRDefault="00D0468A" w:rsidP="00D0468A">
      <w:pPr>
        <w:numPr>
          <w:ilvl w:val="0"/>
          <w:numId w:val="43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Costo per singola giornata di mercato: € ______________________________</w:t>
      </w:r>
    </w:p>
    <w:p w:rsidR="00D0468A" w:rsidRPr="00D0468A" w:rsidRDefault="00D0468A" w:rsidP="00D0468A">
      <w:pPr>
        <w:numPr>
          <w:ilvl w:val="0"/>
          <w:numId w:val="43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Costo mensile/preventivo complessivo: € ______________________________</w:t>
      </w:r>
    </w:p>
    <w:p w:rsidR="00D0468A" w:rsidRPr="00D0468A" w:rsidRDefault="00D0468A" w:rsidP="00D0468A">
      <w:pPr>
        <w:numPr>
          <w:ilvl w:val="0"/>
          <w:numId w:val="43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Altre eventuali voci di spesa: _________________________________________</w:t>
      </w:r>
    </w:p>
    <w:p w:rsidR="00D0468A" w:rsidRPr="00D0468A" w:rsidRDefault="00D0468A" w:rsidP="00D0468A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lastRenderedPageBreak/>
        <w:t>5. NOTE O ULTERIORI INFORMAZIONI</w:t>
      </w:r>
    </w:p>
    <w:p w:rsidR="00D0468A" w:rsidRPr="00D0468A" w:rsidRDefault="00D0468A" w:rsidP="00D0468A">
      <w:pPr>
        <w:numPr>
          <w:ilvl w:val="0"/>
          <w:numId w:val="44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pict>
          <v:rect id="_x0000_i1031" style="width:0;height:1.5pt" o:hralign="center" o:hrstd="t" o:hr="t" fillcolor="#a0a0a0" stroked="f"/>
        </w:pict>
      </w:r>
    </w:p>
    <w:p w:rsidR="00D0468A" w:rsidRPr="00D0468A" w:rsidRDefault="00D0468A" w:rsidP="00D0468A">
      <w:pPr>
        <w:numPr>
          <w:ilvl w:val="0"/>
          <w:numId w:val="44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pict>
          <v:rect id="_x0000_i1032" style="width:0;height:1.5pt" o:hralign="center" o:hrstd="t" o:hr="t" fillcolor="#a0a0a0" stroked="f"/>
        </w:pict>
      </w:r>
    </w:p>
    <w:p w:rsidR="00163B02" w:rsidRDefault="00163B02" w:rsidP="00D0468A">
      <w:pPr>
        <w:spacing w:before="100" w:beforeAutospacing="1" w:after="100" w:afterAutospacing="1"/>
        <w:rPr>
          <w:rFonts w:ascii="Arial" w:hAnsi="Arial" w:cs="Arial"/>
          <w:b/>
          <w:bCs/>
          <w:szCs w:val="24"/>
        </w:rPr>
      </w:pPr>
    </w:p>
    <w:p w:rsidR="00163B02" w:rsidRDefault="00163B02" w:rsidP="00D0468A">
      <w:pPr>
        <w:spacing w:before="100" w:beforeAutospacing="1" w:after="100" w:afterAutospacing="1"/>
        <w:rPr>
          <w:rFonts w:ascii="Arial" w:hAnsi="Arial" w:cs="Arial"/>
          <w:b/>
          <w:bCs/>
          <w:szCs w:val="24"/>
        </w:rPr>
      </w:pP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bookmarkStart w:id="0" w:name="_GoBack"/>
      <w:bookmarkEnd w:id="0"/>
      <w:r w:rsidRPr="00D0468A">
        <w:rPr>
          <w:rFonts w:ascii="Arial" w:hAnsi="Arial" w:cs="Arial"/>
          <w:b/>
          <w:bCs/>
          <w:szCs w:val="24"/>
        </w:rPr>
        <w:t>Firma del legale rappresentante:</w:t>
      </w:r>
      <w:r w:rsidRPr="00D0468A">
        <w:rPr>
          <w:rFonts w:ascii="Arial" w:hAnsi="Arial" w:cs="Arial"/>
          <w:szCs w:val="24"/>
        </w:rPr>
        <w:t xml:space="preserve"> ___________________________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D0468A" w:rsidRPr="00D0468A" w:rsidRDefault="00D0468A" w:rsidP="00973B7F">
      <w:pPr>
        <w:jc w:val="both"/>
        <w:rPr>
          <w:rFonts w:ascii="Arial" w:hAnsi="Arial" w:cs="Arial"/>
          <w:b/>
          <w:szCs w:val="24"/>
          <w:u w:val="single"/>
        </w:rPr>
      </w:pPr>
    </w:p>
    <w:sectPr w:rsidR="00D0468A" w:rsidRPr="00D0468A" w:rsidSect="009A3F89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134" w:bottom="1134" w:left="1134" w:header="680" w:footer="6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5165" w:rsidRDefault="00E25165">
      <w:r>
        <w:separator/>
      </w:r>
    </w:p>
  </w:endnote>
  <w:endnote w:type="continuationSeparator" w:id="0">
    <w:p w:rsidR="00E25165" w:rsidRDefault="00E25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1FB8" w:rsidRDefault="00291FB8" w:rsidP="00BB73A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291FB8" w:rsidRDefault="00291FB8" w:rsidP="00291FB8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01" w:type="dxa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951"/>
      <w:gridCol w:w="4950"/>
    </w:tblGrid>
    <w:tr w:rsidR="00A34E40" w:rsidRPr="00323668" w:rsidTr="009F1CA6">
      <w:trPr>
        <w:trHeight w:hRule="exact" w:val="940"/>
      </w:trPr>
      <w:tc>
        <w:tcPr>
          <w:tcW w:w="4951" w:type="dxa"/>
        </w:tcPr>
        <w:p w:rsidR="00A34E40" w:rsidRDefault="00A34E40" w:rsidP="00A34E40">
          <w:pPr>
            <w:tabs>
              <w:tab w:val="left" w:pos="7655"/>
              <w:tab w:val="left" w:pos="8080"/>
              <w:tab w:val="left" w:pos="8222"/>
            </w:tabs>
            <w:ind w:right="-142"/>
            <w:rPr>
              <w:rFonts w:ascii="Arial" w:hAnsi="Arial" w:cs="Arial"/>
              <w:iCs/>
              <w:sz w:val="18"/>
              <w:szCs w:val="18"/>
            </w:rPr>
          </w:pPr>
        </w:p>
        <w:p w:rsidR="00A34E40" w:rsidRPr="00323668" w:rsidRDefault="00125A13" w:rsidP="004B1651">
          <w:pPr>
            <w:tabs>
              <w:tab w:val="left" w:pos="7655"/>
              <w:tab w:val="left" w:pos="8080"/>
              <w:tab w:val="left" w:pos="8222"/>
            </w:tabs>
            <w:ind w:right="-142"/>
            <w:rPr>
              <w:rFonts w:ascii="Arial" w:hAnsi="Arial" w:cs="Arial"/>
              <w:iCs/>
              <w:sz w:val="18"/>
              <w:szCs w:val="18"/>
            </w:rPr>
          </w:pPr>
          <w:r>
            <w:rPr>
              <w:rFonts w:ascii="Arial" w:hAnsi="Arial" w:cs="Arial"/>
              <w:iCs/>
              <w:sz w:val="18"/>
              <w:szCs w:val="18"/>
            </w:rPr>
            <w:t xml:space="preserve">Ufficio referente: Ufficio Strade </w:t>
          </w:r>
          <w:r>
            <w:rPr>
              <w:rFonts w:ascii="Arial" w:hAnsi="Arial" w:cs="Arial"/>
              <w:iCs/>
              <w:sz w:val="18"/>
              <w:szCs w:val="18"/>
            </w:rPr>
            <w:br/>
            <w:t>Tel. 0423/735723 – Fax 0423/735705</w:t>
          </w:r>
          <w:r w:rsidR="00A34E40" w:rsidRPr="00323668">
            <w:rPr>
              <w:rFonts w:ascii="Arial" w:hAnsi="Arial" w:cs="Arial"/>
              <w:iCs/>
              <w:sz w:val="18"/>
              <w:szCs w:val="18"/>
            </w:rPr>
            <w:br/>
            <w:t xml:space="preserve">Email: </w:t>
          </w:r>
          <w:hyperlink r:id="rId1" w:history="1">
            <w:r w:rsidRPr="008645C9">
              <w:rPr>
                <w:rStyle w:val="Collegamentoipertestuale"/>
                <w:rFonts w:ascii="Arial" w:hAnsi="Arial" w:cs="Arial"/>
                <w:iCs/>
                <w:sz w:val="18"/>
                <w:szCs w:val="18"/>
              </w:rPr>
              <w:t>strade@comune.castelfranco-veneto.tv.it</w:t>
            </w:r>
          </w:hyperlink>
        </w:p>
      </w:tc>
      <w:tc>
        <w:tcPr>
          <w:tcW w:w="4950" w:type="dxa"/>
        </w:tcPr>
        <w:p w:rsidR="00A34E40" w:rsidRDefault="00A34E40" w:rsidP="00A34E40">
          <w:pPr>
            <w:tabs>
              <w:tab w:val="left" w:pos="7655"/>
              <w:tab w:val="left" w:pos="8080"/>
              <w:tab w:val="left" w:pos="8222"/>
            </w:tabs>
            <w:jc w:val="right"/>
            <w:rPr>
              <w:rFonts w:ascii="Arial" w:hAnsi="Arial" w:cs="Arial"/>
              <w:iCs/>
              <w:sz w:val="18"/>
              <w:szCs w:val="18"/>
            </w:rPr>
          </w:pPr>
        </w:p>
        <w:p w:rsidR="00A34E40" w:rsidRPr="00323668" w:rsidRDefault="00A34E40" w:rsidP="00A34E40">
          <w:pPr>
            <w:tabs>
              <w:tab w:val="left" w:pos="7655"/>
              <w:tab w:val="left" w:pos="8080"/>
              <w:tab w:val="left" w:pos="8222"/>
            </w:tabs>
            <w:jc w:val="right"/>
            <w:rPr>
              <w:rFonts w:ascii="Arial" w:hAnsi="Arial" w:cs="Arial"/>
              <w:iCs/>
              <w:sz w:val="18"/>
              <w:szCs w:val="18"/>
            </w:rPr>
          </w:pPr>
          <w:r w:rsidRPr="00323668">
            <w:rPr>
              <w:rFonts w:ascii="Arial" w:hAnsi="Arial" w:cs="Arial"/>
              <w:iCs/>
              <w:sz w:val="18"/>
              <w:szCs w:val="18"/>
            </w:rPr>
            <w:t xml:space="preserve">Responsabile dell’istruttoria: </w:t>
          </w:r>
          <w:r w:rsidR="0063258F">
            <w:rPr>
              <w:rFonts w:ascii="Arial" w:hAnsi="Arial" w:cs="Arial"/>
              <w:iCs/>
              <w:sz w:val="18"/>
              <w:szCs w:val="18"/>
            </w:rPr>
            <w:t>Roberto De Vidi</w:t>
          </w:r>
          <w:r w:rsidRPr="00323668">
            <w:rPr>
              <w:rFonts w:ascii="Arial" w:hAnsi="Arial" w:cs="Arial"/>
              <w:iCs/>
              <w:sz w:val="18"/>
              <w:szCs w:val="18"/>
            </w:rPr>
            <w:br/>
            <w:t>Responsabil</w:t>
          </w:r>
          <w:r w:rsidR="0063258F">
            <w:rPr>
              <w:rFonts w:ascii="Arial" w:hAnsi="Arial" w:cs="Arial"/>
              <w:iCs/>
              <w:sz w:val="18"/>
              <w:szCs w:val="18"/>
            </w:rPr>
            <w:t xml:space="preserve">e </w:t>
          </w:r>
          <w:r w:rsidR="00C01A6F">
            <w:rPr>
              <w:rFonts w:ascii="Arial" w:hAnsi="Arial" w:cs="Arial"/>
              <w:iCs/>
              <w:sz w:val="18"/>
              <w:szCs w:val="18"/>
            </w:rPr>
            <w:t>del procedimento: Francesco Bellato</w:t>
          </w:r>
        </w:p>
      </w:tc>
    </w:tr>
    <w:tr w:rsidR="00A34E40" w:rsidRPr="00323668" w:rsidTr="00A34E40">
      <w:trPr>
        <w:trHeight w:hRule="exact" w:val="479"/>
      </w:trPr>
      <w:tc>
        <w:tcPr>
          <w:tcW w:w="9901" w:type="dxa"/>
          <w:gridSpan w:val="2"/>
        </w:tcPr>
        <w:p w:rsidR="00A34E40" w:rsidRPr="00323668" w:rsidRDefault="00A34E40" w:rsidP="00A34E40">
          <w:pPr>
            <w:tabs>
              <w:tab w:val="left" w:pos="7655"/>
              <w:tab w:val="left" w:pos="8080"/>
              <w:tab w:val="left" w:pos="8222"/>
            </w:tabs>
            <w:rPr>
              <w:rFonts w:ascii="Arial" w:hAnsi="Arial" w:cs="Arial"/>
              <w:iCs/>
              <w:sz w:val="18"/>
              <w:szCs w:val="18"/>
            </w:rPr>
          </w:pPr>
        </w:p>
      </w:tc>
    </w:tr>
  </w:tbl>
  <w:p w:rsidR="00064C21" w:rsidRPr="00C82EAD" w:rsidRDefault="00064C21" w:rsidP="00A34E40">
    <w:pPr>
      <w:pStyle w:val="Pidipagina"/>
      <w:jc w:val="center"/>
      <w:rPr>
        <w:rFonts w:ascii="Arial" w:hAnsi="Arial" w:cs="Arial"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01" w:type="dxa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951"/>
      <w:gridCol w:w="4950"/>
    </w:tblGrid>
    <w:tr w:rsidR="001F664A" w:rsidRPr="00323668" w:rsidTr="00323668">
      <w:trPr>
        <w:trHeight w:hRule="exact" w:val="940"/>
      </w:trPr>
      <w:tc>
        <w:tcPr>
          <w:tcW w:w="4951" w:type="dxa"/>
        </w:tcPr>
        <w:p w:rsidR="00323668" w:rsidRDefault="00323668" w:rsidP="008437FA">
          <w:pPr>
            <w:tabs>
              <w:tab w:val="left" w:pos="7655"/>
              <w:tab w:val="left" w:pos="8080"/>
              <w:tab w:val="left" w:pos="8222"/>
            </w:tabs>
            <w:ind w:right="-142"/>
            <w:rPr>
              <w:rFonts w:ascii="Arial" w:hAnsi="Arial" w:cs="Arial"/>
              <w:iCs/>
              <w:sz w:val="18"/>
              <w:szCs w:val="18"/>
            </w:rPr>
          </w:pPr>
        </w:p>
        <w:p w:rsidR="0016547E" w:rsidRPr="00323668" w:rsidRDefault="0016547E" w:rsidP="008437FA">
          <w:pPr>
            <w:tabs>
              <w:tab w:val="left" w:pos="7655"/>
              <w:tab w:val="left" w:pos="8080"/>
              <w:tab w:val="left" w:pos="8222"/>
            </w:tabs>
            <w:ind w:right="-142"/>
            <w:rPr>
              <w:rFonts w:ascii="Arial" w:hAnsi="Arial" w:cs="Arial"/>
              <w:iCs/>
              <w:sz w:val="18"/>
              <w:szCs w:val="18"/>
            </w:rPr>
          </w:pPr>
          <w:r w:rsidRPr="00323668">
            <w:rPr>
              <w:rFonts w:ascii="Arial" w:hAnsi="Arial" w:cs="Arial"/>
              <w:iCs/>
              <w:sz w:val="18"/>
              <w:szCs w:val="18"/>
            </w:rPr>
            <w:t xml:space="preserve">Ufficio referente: Nome ufficio </w:t>
          </w:r>
          <w:r w:rsidRPr="00323668">
            <w:rPr>
              <w:rFonts w:ascii="Arial" w:hAnsi="Arial" w:cs="Arial"/>
              <w:iCs/>
              <w:sz w:val="18"/>
              <w:szCs w:val="18"/>
            </w:rPr>
            <w:br/>
          </w:r>
          <w:r w:rsidR="005D6BC2" w:rsidRPr="00323668">
            <w:rPr>
              <w:rFonts w:ascii="Arial" w:hAnsi="Arial" w:cs="Arial"/>
              <w:iCs/>
              <w:sz w:val="18"/>
              <w:szCs w:val="18"/>
            </w:rPr>
            <w:t>Tel. 0423/735</w:t>
          </w:r>
          <w:r w:rsidR="00D519A6" w:rsidRPr="00323668">
            <w:rPr>
              <w:rFonts w:ascii="Arial" w:hAnsi="Arial" w:cs="Arial"/>
              <w:iCs/>
              <w:sz w:val="18"/>
              <w:szCs w:val="18"/>
            </w:rPr>
            <w:t>XXX</w:t>
          </w:r>
          <w:r w:rsidR="001F664A" w:rsidRPr="00323668">
            <w:rPr>
              <w:rFonts w:ascii="Arial" w:hAnsi="Arial" w:cs="Arial"/>
              <w:iCs/>
              <w:sz w:val="18"/>
              <w:szCs w:val="18"/>
            </w:rPr>
            <w:t xml:space="preserve"> – Fax 0423/735</w:t>
          </w:r>
          <w:r w:rsidR="00D519A6" w:rsidRPr="00323668">
            <w:rPr>
              <w:rFonts w:ascii="Arial" w:hAnsi="Arial" w:cs="Arial"/>
              <w:iCs/>
              <w:sz w:val="18"/>
              <w:szCs w:val="18"/>
            </w:rPr>
            <w:t>XXX</w:t>
          </w:r>
          <w:r w:rsidRPr="00323668">
            <w:rPr>
              <w:rFonts w:ascii="Arial" w:hAnsi="Arial" w:cs="Arial"/>
              <w:iCs/>
              <w:sz w:val="18"/>
              <w:szCs w:val="18"/>
            </w:rPr>
            <w:br/>
            <w:t xml:space="preserve">Email: </w:t>
          </w:r>
          <w:hyperlink r:id="rId1" w:history="1">
            <w:r w:rsidRPr="00323668">
              <w:rPr>
                <w:rStyle w:val="Collegamentoipertestuale"/>
                <w:rFonts w:ascii="Arial" w:hAnsi="Arial" w:cs="Arial"/>
                <w:iCs/>
                <w:sz w:val="18"/>
                <w:szCs w:val="18"/>
              </w:rPr>
              <w:t>mail@comune.castelfranco-veneto.tv.it</w:t>
            </w:r>
          </w:hyperlink>
        </w:p>
      </w:tc>
      <w:tc>
        <w:tcPr>
          <w:tcW w:w="4950" w:type="dxa"/>
        </w:tcPr>
        <w:p w:rsidR="00323668" w:rsidRDefault="00323668" w:rsidP="008437FA">
          <w:pPr>
            <w:tabs>
              <w:tab w:val="left" w:pos="7655"/>
              <w:tab w:val="left" w:pos="8080"/>
              <w:tab w:val="left" w:pos="8222"/>
            </w:tabs>
            <w:jc w:val="right"/>
            <w:rPr>
              <w:rFonts w:ascii="Arial" w:hAnsi="Arial" w:cs="Arial"/>
              <w:iCs/>
              <w:sz w:val="18"/>
              <w:szCs w:val="18"/>
            </w:rPr>
          </w:pPr>
        </w:p>
        <w:p w:rsidR="001F664A" w:rsidRPr="00323668" w:rsidRDefault="0016547E" w:rsidP="008437FA">
          <w:pPr>
            <w:tabs>
              <w:tab w:val="left" w:pos="7655"/>
              <w:tab w:val="left" w:pos="8080"/>
              <w:tab w:val="left" w:pos="8222"/>
            </w:tabs>
            <w:jc w:val="right"/>
            <w:rPr>
              <w:rFonts w:ascii="Arial" w:hAnsi="Arial" w:cs="Arial"/>
              <w:iCs/>
              <w:sz w:val="18"/>
              <w:szCs w:val="18"/>
            </w:rPr>
          </w:pPr>
          <w:r w:rsidRPr="00323668">
            <w:rPr>
              <w:rFonts w:ascii="Arial" w:hAnsi="Arial" w:cs="Arial"/>
              <w:iCs/>
              <w:sz w:val="18"/>
              <w:szCs w:val="18"/>
            </w:rPr>
            <w:t>Responsabile dell’istruttoria: Nome Cognome</w:t>
          </w:r>
          <w:r w:rsidRPr="00323668">
            <w:rPr>
              <w:rFonts w:ascii="Arial" w:hAnsi="Arial" w:cs="Arial"/>
              <w:iCs/>
              <w:sz w:val="18"/>
              <w:szCs w:val="18"/>
            </w:rPr>
            <w:br/>
            <w:t>Responsabile del procedimento: Nome Cognome</w:t>
          </w:r>
        </w:p>
      </w:tc>
    </w:tr>
    <w:tr w:rsidR="0016547E" w:rsidRPr="00323668" w:rsidTr="00323668">
      <w:trPr>
        <w:trHeight w:hRule="exact" w:val="614"/>
      </w:trPr>
      <w:tc>
        <w:tcPr>
          <w:tcW w:w="9901" w:type="dxa"/>
          <w:gridSpan w:val="2"/>
        </w:tcPr>
        <w:p w:rsidR="0016547E" w:rsidRPr="00323668" w:rsidRDefault="0016547E" w:rsidP="0016547E">
          <w:pPr>
            <w:tabs>
              <w:tab w:val="left" w:pos="7655"/>
              <w:tab w:val="left" w:pos="8080"/>
              <w:tab w:val="left" w:pos="8222"/>
            </w:tabs>
            <w:rPr>
              <w:rFonts w:ascii="Arial" w:hAnsi="Arial" w:cs="Arial"/>
              <w:iCs/>
              <w:sz w:val="18"/>
              <w:szCs w:val="18"/>
            </w:rPr>
          </w:pPr>
          <w:r w:rsidRPr="00323668">
            <w:rPr>
              <w:rFonts w:ascii="Arial" w:hAnsi="Arial" w:cs="Arial"/>
              <w:iCs/>
              <w:sz w:val="18"/>
              <w:szCs w:val="18"/>
            </w:rPr>
            <w:t xml:space="preserve">Orari Ufficio: </w:t>
          </w:r>
          <w:r w:rsidR="00323668" w:rsidRPr="00323668">
            <w:rPr>
              <w:rFonts w:ascii="Arial" w:hAnsi="Arial" w:cs="Arial"/>
              <w:iCs/>
              <w:sz w:val="18"/>
              <w:szCs w:val="18"/>
            </w:rPr>
            <w:t xml:space="preserve">lunedì, martedì, giovedì </w:t>
          </w:r>
          <w:r w:rsidRPr="00323668">
            <w:rPr>
              <w:rFonts w:ascii="Arial" w:hAnsi="Arial" w:cs="Arial"/>
              <w:iCs/>
              <w:sz w:val="18"/>
              <w:szCs w:val="18"/>
            </w:rPr>
            <w:t>dalle 00:00 alle 00:00</w:t>
          </w:r>
        </w:p>
      </w:tc>
    </w:tr>
  </w:tbl>
  <w:p w:rsidR="00064C21" w:rsidRPr="002647AB" w:rsidRDefault="00DB0E08" w:rsidP="00DB0E08">
    <w:pPr>
      <w:pStyle w:val="Pidipagina"/>
      <w:tabs>
        <w:tab w:val="clear" w:pos="9638"/>
        <w:tab w:val="right" w:pos="9781"/>
      </w:tabs>
      <w:ind w:right="-57"/>
      <w:jc w:val="center"/>
      <w:rPr>
        <w:szCs w:val="16"/>
      </w:rPr>
    </w:pPr>
    <w:r w:rsidRPr="00DB0E08">
      <w:rPr>
        <w:szCs w:val="16"/>
      </w:rPr>
      <w:fldChar w:fldCharType="begin"/>
    </w:r>
    <w:r w:rsidRPr="00DB0E08">
      <w:rPr>
        <w:szCs w:val="16"/>
      </w:rPr>
      <w:instrText>PAGE   \* MERGEFORMAT</w:instrText>
    </w:r>
    <w:r w:rsidRPr="00DB0E08">
      <w:rPr>
        <w:szCs w:val="16"/>
      </w:rPr>
      <w:fldChar w:fldCharType="separate"/>
    </w:r>
    <w:r w:rsidRPr="00DB0E08">
      <w:rPr>
        <w:szCs w:val="16"/>
      </w:rPr>
      <w:t>1</w:t>
    </w:r>
    <w:r w:rsidRPr="00DB0E08">
      <w:rPr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5165" w:rsidRDefault="00E25165">
      <w:r>
        <w:separator/>
      </w:r>
    </w:p>
  </w:footnote>
  <w:footnote w:type="continuationSeparator" w:id="0">
    <w:p w:rsidR="00E25165" w:rsidRDefault="00E251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4E40" w:rsidRDefault="000F34B0" w:rsidP="00A34E40">
    <w:pPr>
      <w:pStyle w:val="Intestazione"/>
      <w:ind w:left="1418"/>
      <w:rPr>
        <w:rFonts w:ascii="Arial" w:hAnsi="Arial" w:cs="Arial"/>
        <w:sz w:val="22"/>
        <w:szCs w:val="18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97D65C3" wp14:editId="079FC80E">
          <wp:simplePos x="0" y="0"/>
          <wp:positionH relativeFrom="margin">
            <wp:posOffset>-198120</wp:posOffset>
          </wp:positionH>
          <wp:positionV relativeFrom="paragraph">
            <wp:posOffset>-53975</wp:posOffset>
          </wp:positionV>
          <wp:extent cx="838200" cy="1047750"/>
          <wp:effectExtent l="0" t="0" r="0" b="0"/>
          <wp:wrapTight wrapText="bothSides">
            <wp:wrapPolygon edited="0">
              <wp:start x="8836" y="0"/>
              <wp:lineTo x="5400" y="393"/>
              <wp:lineTo x="1964" y="3927"/>
              <wp:lineTo x="982" y="7855"/>
              <wp:lineTo x="982" y="10604"/>
              <wp:lineTo x="2455" y="19244"/>
              <wp:lineTo x="4909" y="20815"/>
              <wp:lineTo x="16691" y="20815"/>
              <wp:lineTo x="20127" y="14924"/>
              <wp:lineTo x="19636" y="4320"/>
              <wp:lineTo x="15218" y="785"/>
              <wp:lineTo x="11782" y="0"/>
              <wp:lineTo x="8836" y="0"/>
            </wp:wrapPolygon>
          </wp:wrapTight>
          <wp:docPr id="2" name="Immagine 6" descr="Logo_piccolo_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 descr="Logo_piccolo_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47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4E40" w:rsidRPr="004541E0">
      <w:rPr>
        <w:rFonts w:ascii="Arial" w:hAnsi="Arial" w:cs="Arial"/>
        <w:sz w:val="32"/>
        <w:szCs w:val="32"/>
      </w:rPr>
      <w:t xml:space="preserve">Città di </w:t>
    </w:r>
    <w:r w:rsidR="00A34E40" w:rsidRPr="004541E0">
      <w:rPr>
        <w:rFonts w:ascii="Arial" w:hAnsi="Arial" w:cs="Arial"/>
        <w:b/>
        <w:bCs/>
        <w:sz w:val="32"/>
        <w:szCs w:val="32"/>
      </w:rPr>
      <w:t>CASTELFRANCO VENETO</w:t>
    </w:r>
    <w:r w:rsidR="00A34E40" w:rsidRPr="004541E0">
      <w:rPr>
        <w:rFonts w:ascii="Arial" w:hAnsi="Arial" w:cs="Arial"/>
        <w:b/>
        <w:bCs/>
        <w:sz w:val="32"/>
        <w:szCs w:val="32"/>
      </w:rPr>
      <w:br/>
    </w:r>
    <w:r w:rsidR="00A34E40" w:rsidRPr="004541E0">
      <w:rPr>
        <w:rFonts w:ascii="Arial" w:hAnsi="Arial" w:cs="Arial"/>
        <w:sz w:val="22"/>
        <w:szCs w:val="18"/>
      </w:rPr>
      <w:t>Provincia di Treviso</w:t>
    </w:r>
  </w:p>
  <w:p w:rsidR="00A34E40" w:rsidRPr="004541E0" w:rsidRDefault="00A34E40" w:rsidP="00A34E40">
    <w:pPr>
      <w:pStyle w:val="Intestazione"/>
      <w:ind w:left="1418"/>
      <w:rPr>
        <w:rFonts w:ascii="Arial" w:hAnsi="Arial" w:cs="Arial"/>
        <w:sz w:val="18"/>
        <w:szCs w:val="14"/>
      </w:rPr>
    </w:pPr>
    <w:r w:rsidRPr="004541E0">
      <w:rPr>
        <w:rFonts w:ascii="Arial" w:hAnsi="Arial" w:cs="Arial"/>
        <w:sz w:val="22"/>
        <w:szCs w:val="18"/>
      </w:rPr>
      <w:br/>
    </w:r>
    <w:r w:rsidRPr="004541E0">
      <w:rPr>
        <w:rFonts w:ascii="Arial" w:hAnsi="Arial" w:cs="Arial"/>
        <w:sz w:val="18"/>
        <w:szCs w:val="14"/>
      </w:rPr>
      <w:t>Via F. M. Preti, 36 - 31033 - Castelfranco Veneto, TV - Tel: 0423.73.54 - Fax: 0423.735580</w:t>
    </w:r>
    <w:r w:rsidRPr="004541E0">
      <w:rPr>
        <w:rFonts w:ascii="Arial" w:hAnsi="Arial" w:cs="Arial"/>
        <w:sz w:val="18"/>
        <w:szCs w:val="14"/>
      </w:rPr>
      <w:br/>
      <w:t xml:space="preserve">C.F./P.Iva:00481880268 – Sito web: </w:t>
    </w:r>
    <w:hyperlink r:id="rId2" w:history="1">
      <w:r w:rsidRPr="00AE2CED">
        <w:rPr>
          <w:rStyle w:val="Collegamentoipertestuale"/>
          <w:rFonts w:ascii="Arial" w:hAnsi="Arial" w:cs="Arial"/>
          <w:sz w:val="18"/>
          <w:szCs w:val="14"/>
        </w:rPr>
        <w:t>www.comune.castelfrancoveneto.tv.it</w:t>
      </w:r>
    </w:hyperlink>
    <w:r>
      <w:rPr>
        <w:rFonts w:ascii="Arial" w:hAnsi="Arial" w:cs="Arial"/>
        <w:sz w:val="18"/>
        <w:szCs w:val="14"/>
      </w:rPr>
      <w:br/>
    </w:r>
    <w:r w:rsidRPr="004541E0">
      <w:rPr>
        <w:rFonts w:ascii="Arial" w:hAnsi="Arial" w:cs="Arial"/>
        <w:sz w:val="18"/>
        <w:szCs w:val="14"/>
      </w:rPr>
      <w:t xml:space="preserve">Email: </w:t>
    </w:r>
    <w:hyperlink r:id="rId3" w:history="1">
      <w:r w:rsidR="004B1651" w:rsidRPr="00097AF6">
        <w:rPr>
          <w:rStyle w:val="Collegamentoipertestuale"/>
          <w:rFonts w:ascii="Arial" w:hAnsi="Arial" w:cs="Arial"/>
          <w:sz w:val="18"/>
          <w:szCs w:val="14"/>
        </w:rPr>
        <w:t>info@comune.castelfranco-veneto.tv.it</w:t>
      </w:r>
    </w:hyperlink>
    <w:r w:rsidRPr="004541E0">
      <w:rPr>
        <w:rFonts w:ascii="Arial" w:hAnsi="Arial" w:cs="Arial"/>
        <w:sz w:val="18"/>
        <w:szCs w:val="14"/>
      </w:rPr>
      <w:t xml:space="preserve"> - </w:t>
    </w:r>
    <w:proofErr w:type="spellStart"/>
    <w:r w:rsidRPr="004541E0">
      <w:rPr>
        <w:rFonts w:ascii="Arial" w:hAnsi="Arial" w:cs="Arial"/>
        <w:sz w:val="18"/>
        <w:szCs w:val="14"/>
      </w:rPr>
      <w:t>Pec</w:t>
    </w:r>
    <w:proofErr w:type="spellEnd"/>
    <w:r w:rsidRPr="004541E0">
      <w:rPr>
        <w:rFonts w:ascii="Arial" w:hAnsi="Arial" w:cs="Arial"/>
        <w:sz w:val="18"/>
        <w:szCs w:val="14"/>
      </w:rPr>
      <w:t>: comune.castelfrancoveneto.tv@pecveneto.it</w:t>
    </w:r>
  </w:p>
  <w:p w:rsidR="00A34E40" w:rsidRDefault="00A34E4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41E0" w:rsidRDefault="000F34B0" w:rsidP="004541E0">
    <w:pPr>
      <w:pStyle w:val="Intestazione"/>
      <w:ind w:left="1418"/>
      <w:rPr>
        <w:rFonts w:ascii="Arial" w:hAnsi="Arial" w:cs="Arial"/>
        <w:sz w:val="22"/>
        <w:szCs w:val="18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4AB5A628" wp14:editId="0A70CFB9">
          <wp:simplePos x="0" y="0"/>
          <wp:positionH relativeFrom="margin">
            <wp:posOffset>-198120</wp:posOffset>
          </wp:positionH>
          <wp:positionV relativeFrom="paragraph">
            <wp:posOffset>-53975</wp:posOffset>
          </wp:positionV>
          <wp:extent cx="838200" cy="1047750"/>
          <wp:effectExtent l="0" t="0" r="0" b="0"/>
          <wp:wrapTight wrapText="bothSides">
            <wp:wrapPolygon edited="0">
              <wp:start x="8836" y="0"/>
              <wp:lineTo x="5400" y="393"/>
              <wp:lineTo x="1964" y="3927"/>
              <wp:lineTo x="982" y="7855"/>
              <wp:lineTo x="982" y="10604"/>
              <wp:lineTo x="2455" y="19244"/>
              <wp:lineTo x="4909" y="20815"/>
              <wp:lineTo x="16691" y="20815"/>
              <wp:lineTo x="20127" y="14924"/>
              <wp:lineTo x="19636" y="4320"/>
              <wp:lineTo x="15218" y="785"/>
              <wp:lineTo x="11782" y="0"/>
              <wp:lineTo x="8836" y="0"/>
            </wp:wrapPolygon>
          </wp:wrapTight>
          <wp:docPr id="1" name="Immagine 5" descr="Logo_piccolo_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" descr="Logo_piccolo_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47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41E0" w:rsidRPr="004541E0">
      <w:rPr>
        <w:rFonts w:ascii="Arial" w:hAnsi="Arial" w:cs="Arial"/>
        <w:sz w:val="32"/>
        <w:szCs w:val="32"/>
      </w:rPr>
      <w:t xml:space="preserve">Città di </w:t>
    </w:r>
    <w:r w:rsidR="008A45DB" w:rsidRPr="004541E0">
      <w:rPr>
        <w:rFonts w:ascii="Arial" w:hAnsi="Arial" w:cs="Arial"/>
        <w:b/>
        <w:bCs/>
        <w:sz w:val="32"/>
        <w:szCs w:val="32"/>
      </w:rPr>
      <w:t>CASTELFRA</w:t>
    </w:r>
    <w:r w:rsidR="004541E0" w:rsidRPr="004541E0">
      <w:rPr>
        <w:rFonts w:ascii="Arial" w:hAnsi="Arial" w:cs="Arial"/>
        <w:b/>
        <w:bCs/>
        <w:sz w:val="32"/>
        <w:szCs w:val="32"/>
      </w:rPr>
      <w:t>N</w:t>
    </w:r>
    <w:r w:rsidR="008A45DB" w:rsidRPr="004541E0">
      <w:rPr>
        <w:rFonts w:ascii="Arial" w:hAnsi="Arial" w:cs="Arial"/>
        <w:b/>
        <w:bCs/>
        <w:sz w:val="32"/>
        <w:szCs w:val="32"/>
      </w:rPr>
      <w:t>CO VENETO</w:t>
    </w:r>
    <w:r w:rsidR="008A45DB" w:rsidRPr="004541E0">
      <w:rPr>
        <w:rFonts w:ascii="Arial" w:hAnsi="Arial" w:cs="Arial"/>
        <w:b/>
        <w:bCs/>
        <w:sz w:val="32"/>
        <w:szCs w:val="32"/>
      </w:rPr>
      <w:br/>
    </w:r>
    <w:r w:rsidR="008A45DB" w:rsidRPr="004541E0">
      <w:rPr>
        <w:rFonts w:ascii="Arial" w:hAnsi="Arial" w:cs="Arial"/>
        <w:sz w:val="22"/>
        <w:szCs w:val="18"/>
      </w:rPr>
      <w:t>Provincia di Treviso</w:t>
    </w:r>
  </w:p>
  <w:p w:rsidR="008A45DB" w:rsidRPr="004541E0" w:rsidRDefault="008A45DB" w:rsidP="004541E0">
    <w:pPr>
      <w:pStyle w:val="Intestazione"/>
      <w:ind w:left="1418"/>
      <w:rPr>
        <w:rFonts w:ascii="Arial" w:hAnsi="Arial" w:cs="Arial"/>
        <w:sz w:val="18"/>
        <w:szCs w:val="14"/>
      </w:rPr>
    </w:pPr>
    <w:r w:rsidRPr="004541E0">
      <w:rPr>
        <w:rFonts w:ascii="Arial" w:hAnsi="Arial" w:cs="Arial"/>
        <w:sz w:val="22"/>
        <w:szCs w:val="18"/>
      </w:rPr>
      <w:br/>
    </w:r>
    <w:r w:rsidRPr="004541E0">
      <w:rPr>
        <w:rFonts w:ascii="Arial" w:hAnsi="Arial" w:cs="Arial"/>
        <w:sz w:val="18"/>
        <w:szCs w:val="14"/>
      </w:rPr>
      <w:t>Via F. M. Preti, 36 - 31033 - Castelfranco Veneto, TV</w:t>
    </w:r>
    <w:r w:rsidR="004541E0" w:rsidRPr="004541E0">
      <w:rPr>
        <w:rFonts w:ascii="Arial" w:hAnsi="Arial" w:cs="Arial"/>
        <w:sz w:val="18"/>
        <w:szCs w:val="14"/>
      </w:rPr>
      <w:t xml:space="preserve"> - Tel: 0423.73.54 - Fax: 0423.735580</w:t>
    </w:r>
    <w:r w:rsidRPr="004541E0">
      <w:rPr>
        <w:rFonts w:ascii="Arial" w:hAnsi="Arial" w:cs="Arial"/>
        <w:sz w:val="18"/>
        <w:szCs w:val="14"/>
      </w:rPr>
      <w:br/>
      <w:t>C.F./P.Iva:00481880268</w:t>
    </w:r>
    <w:r w:rsidR="004541E0" w:rsidRPr="004541E0">
      <w:rPr>
        <w:rFonts w:ascii="Arial" w:hAnsi="Arial" w:cs="Arial"/>
        <w:sz w:val="18"/>
        <w:szCs w:val="14"/>
      </w:rPr>
      <w:t xml:space="preserve"> – Sito web: </w:t>
    </w:r>
    <w:hyperlink r:id="rId2" w:history="1">
      <w:r w:rsidR="004541E0" w:rsidRPr="00AE2CED">
        <w:rPr>
          <w:rStyle w:val="Collegamentoipertestuale"/>
          <w:rFonts w:ascii="Arial" w:hAnsi="Arial" w:cs="Arial"/>
          <w:sz w:val="18"/>
          <w:szCs w:val="14"/>
        </w:rPr>
        <w:t>www.comune.castelfrancoveneto.tv.it</w:t>
      </w:r>
    </w:hyperlink>
    <w:r w:rsidR="004541E0">
      <w:rPr>
        <w:rFonts w:ascii="Arial" w:hAnsi="Arial" w:cs="Arial"/>
        <w:sz w:val="18"/>
        <w:szCs w:val="14"/>
      </w:rPr>
      <w:br/>
    </w:r>
    <w:r w:rsidRPr="004541E0">
      <w:rPr>
        <w:rFonts w:ascii="Arial" w:hAnsi="Arial" w:cs="Arial"/>
        <w:sz w:val="18"/>
        <w:szCs w:val="14"/>
      </w:rPr>
      <w:t xml:space="preserve">Email: </w:t>
    </w:r>
    <w:hyperlink r:id="rId3" w:history="1">
      <w:r w:rsidRPr="004541E0">
        <w:rPr>
          <w:rStyle w:val="Collegamentoipertestuale"/>
          <w:rFonts w:ascii="Arial" w:hAnsi="Arial" w:cs="Arial"/>
          <w:sz w:val="18"/>
          <w:szCs w:val="14"/>
        </w:rPr>
        <w:t>info@comune.castelfrancoveneto.tv.it</w:t>
      </w:r>
    </w:hyperlink>
    <w:r w:rsidRPr="004541E0">
      <w:rPr>
        <w:rFonts w:ascii="Arial" w:hAnsi="Arial" w:cs="Arial"/>
        <w:sz w:val="18"/>
        <w:szCs w:val="14"/>
      </w:rPr>
      <w:t xml:space="preserve"> - </w:t>
    </w:r>
    <w:proofErr w:type="spellStart"/>
    <w:r w:rsidRPr="004541E0">
      <w:rPr>
        <w:rFonts w:ascii="Arial" w:hAnsi="Arial" w:cs="Arial"/>
        <w:sz w:val="18"/>
        <w:szCs w:val="14"/>
      </w:rPr>
      <w:t>Pec</w:t>
    </w:r>
    <w:proofErr w:type="spellEnd"/>
    <w:r w:rsidRPr="004541E0">
      <w:rPr>
        <w:rFonts w:ascii="Arial" w:hAnsi="Arial" w:cs="Arial"/>
        <w:sz w:val="18"/>
        <w:szCs w:val="14"/>
      </w:rPr>
      <w:t>: comune.castelfrancoveneto.tv@pecveneto.it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4724B"/>
    <w:multiLevelType w:val="multilevel"/>
    <w:tmpl w:val="CA3C1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A017C"/>
    <w:multiLevelType w:val="singleLevel"/>
    <w:tmpl w:val="4698B890"/>
    <w:lvl w:ilvl="0"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" w15:restartNumberingAfterBreak="0">
    <w:nsid w:val="05FF46F4"/>
    <w:multiLevelType w:val="singleLevel"/>
    <w:tmpl w:val="AC386724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60D55EE"/>
    <w:multiLevelType w:val="multilevel"/>
    <w:tmpl w:val="B8205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E20C9D"/>
    <w:multiLevelType w:val="multilevel"/>
    <w:tmpl w:val="499A24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E20872"/>
    <w:multiLevelType w:val="multilevel"/>
    <w:tmpl w:val="334C4CB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4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0C960E0E"/>
    <w:multiLevelType w:val="multilevel"/>
    <w:tmpl w:val="DCA8C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4D3027"/>
    <w:multiLevelType w:val="hybridMultilevel"/>
    <w:tmpl w:val="2C9E2008"/>
    <w:lvl w:ilvl="0" w:tplc="0410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2D766E9"/>
    <w:multiLevelType w:val="multilevel"/>
    <w:tmpl w:val="334C4CB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4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157B54B7"/>
    <w:multiLevelType w:val="hybridMultilevel"/>
    <w:tmpl w:val="89D4FA6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60F6E71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1CBB61A1"/>
    <w:multiLevelType w:val="multilevel"/>
    <w:tmpl w:val="0410001F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 w15:restartNumberingAfterBreak="0">
    <w:nsid w:val="213B1898"/>
    <w:multiLevelType w:val="hybridMultilevel"/>
    <w:tmpl w:val="7A6E5D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6C0CE4"/>
    <w:multiLevelType w:val="multilevel"/>
    <w:tmpl w:val="8FE01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177ECC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2E5F2F1F"/>
    <w:multiLevelType w:val="multilevel"/>
    <w:tmpl w:val="FBEE7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1D04779"/>
    <w:multiLevelType w:val="hybridMultilevel"/>
    <w:tmpl w:val="F516F518"/>
    <w:lvl w:ilvl="0" w:tplc="ABA8EA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1841E3"/>
    <w:multiLevelType w:val="hybridMultilevel"/>
    <w:tmpl w:val="D0F0FCD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7A61323"/>
    <w:multiLevelType w:val="multilevel"/>
    <w:tmpl w:val="BF26B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8030DDA"/>
    <w:multiLevelType w:val="hybridMultilevel"/>
    <w:tmpl w:val="A4BE7A8A"/>
    <w:lvl w:ilvl="0" w:tplc="BDF61B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474010"/>
    <w:multiLevelType w:val="multilevel"/>
    <w:tmpl w:val="0410001F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 w15:restartNumberingAfterBreak="0">
    <w:nsid w:val="3C1365FB"/>
    <w:multiLevelType w:val="hybridMultilevel"/>
    <w:tmpl w:val="3878C38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20087F"/>
    <w:multiLevelType w:val="multilevel"/>
    <w:tmpl w:val="4D402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583325"/>
    <w:multiLevelType w:val="hybridMultilevel"/>
    <w:tmpl w:val="6DF4C2A8"/>
    <w:lvl w:ilvl="0" w:tplc="828CDE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6182D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2F15A62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5" w15:restartNumberingAfterBreak="0">
    <w:nsid w:val="4323595A"/>
    <w:multiLevelType w:val="multilevel"/>
    <w:tmpl w:val="2570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45E145C"/>
    <w:multiLevelType w:val="hybridMultilevel"/>
    <w:tmpl w:val="04EC499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F765E3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8" w15:restartNumberingAfterBreak="0">
    <w:nsid w:val="46114B38"/>
    <w:multiLevelType w:val="singleLevel"/>
    <w:tmpl w:val="E34A18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</w:abstractNum>
  <w:abstractNum w:abstractNumId="29" w15:restartNumberingAfterBreak="0">
    <w:nsid w:val="4759742D"/>
    <w:multiLevelType w:val="singleLevel"/>
    <w:tmpl w:val="410E1A9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</w:abstractNum>
  <w:abstractNum w:abstractNumId="30" w15:restartNumberingAfterBreak="0">
    <w:nsid w:val="47704473"/>
    <w:multiLevelType w:val="singleLevel"/>
    <w:tmpl w:val="0410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1" w15:restartNumberingAfterBreak="0">
    <w:nsid w:val="4A5E39A4"/>
    <w:multiLevelType w:val="hybridMultilevel"/>
    <w:tmpl w:val="39B42E0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ACC4AB1"/>
    <w:multiLevelType w:val="singleLevel"/>
    <w:tmpl w:val="4698B890"/>
    <w:lvl w:ilvl="0"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33" w15:restartNumberingAfterBreak="0">
    <w:nsid w:val="4B5D69AD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4" w15:restartNumberingAfterBreak="0">
    <w:nsid w:val="4D8C3497"/>
    <w:multiLevelType w:val="multilevel"/>
    <w:tmpl w:val="79D209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E0552ED"/>
    <w:multiLevelType w:val="multilevel"/>
    <w:tmpl w:val="07188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1C83516"/>
    <w:multiLevelType w:val="multilevel"/>
    <w:tmpl w:val="0410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 w15:restartNumberingAfterBreak="0">
    <w:nsid w:val="53540FC9"/>
    <w:multiLevelType w:val="multilevel"/>
    <w:tmpl w:val="334C4CB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4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8" w15:restartNumberingAfterBreak="0">
    <w:nsid w:val="57C442B1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</w:abstractNum>
  <w:abstractNum w:abstractNumId="39" w15:restartNumberingAfterBreak="0">
    <w:nsid w:val="5C0734DF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 w15:restartNumberingAfterBreak="0">
    <w:nsid w:val="5DFF391D"/>
    <w:multiLevelType w:val="hybridMultilevel"/>
    <w:tmpl w:val="A1863CF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6556614A"/>
    <w:multiLevelType w:val="multilevel"/>
    <w:tmpl w:val="0410001F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2" w15:restartNumberingAfterBreak="0">
    <w:nsid w:val="690B1495"/>
    <w:multiLevelType w:val="singleLevel"/>
    <w:tmpl w:val="0410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3" w15:restartNumberingAfterBreak="0">
    <w:nsid w:val="6C7C1F55"/>
    <w:multiLevelType w:val="hybridMultilevel"/>
    <w:tmpl w:val="82D82CA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EA73BDA"/>
    <w:multiLevelType w:val="multilevel"/>
    <w:tmpl w:val="B5529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F3475C1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6" w15:restartNumberingAfterBreak="0">
    <w:nsid w:val="70216215"/>
    <w:multiLevelType w:val="multilevel"/>
    <w:tmpl w:val="0B284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67B2DF8"/>
    <w:multiLevelType w:val="multilevel"/>
    <w:tmpl w:val="BDC26BB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CE2443D"/>
    <w:multiLevelType w:val="multilevel"/>
    <w:tmpl w:val="3B660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E5E3FA0"/>
    <w:multiLevelType w:val="singleLevel"/>
    <w:tmpl w:val="0410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5"/>
  </w:num>
  <w:num w:numId="3">
    <w:abstractNumId w:val="42"/>
  </w:num>
  <w:num w:numId="4">
    <w:abstractNumId w:val="38"/>
  </w:num>
  <w:num w:numId="5">
    <w:abstractNumId w:val="8"/>
  </w:num>
  <w:num w:numId="6">
    <w:abstractNumId w:val="37"/>
  </w:num>
  <w:num w:numId="7">
    <w:abstractNumId w:val="33"/>
  </w:num>
  <w:num w:numId="8">
    <w:abstractNumId w:val="36"/>
  </w:num>
  <w:num w:numId="9">
    <w:abstractNumId w:val="32"/>
  </w:num>
  <w:num w:numId="10">
    <w:abstractNumId w:val="1"/>
  </w:num>
  <w:num w:numId="11">
    <w:abstractNumId w:val="14"/>
  </w:num>
  <w:num w:numId="12">
    <w:abstractNumId w:val="10"/>
  </w:num>
  <w:num w:numId="13">
    <w:abstractNumId w:val="29"/>
  </w:num>
  <w:num w:numId="14">
    <w:abstractNumId w:val="49"/>
  </w:num>
  <w:num w:numId="15">
    <w:abstractNumId w:val="30"/>
  </w:num>
  <w:num w:numId="16">
    <w:abstractNumId w:val="27"/>
  </w:num>
  <w:num w:numId="17">
    <w:abstractNumId w:val="2"/>
  </w:num>
  <w:num w:numId="18">
    <w:abstractNumId w:val="27"/>
  </w:num>
  <w:num w:numId="19">
    <w:abstractNumId w:val="28"/>
  </w:num>
  <w:num w:numId="20">
    <w:abstractNumId w:val="39"/>
  </w:num>
  <w:num w:numId="21">
    <w:abstractNumId w:val="7"/>
  </w:num>
  <w:num w:numId="22">
    <w:abstractNumId w:val="41"/>
  </w:num>
  <w:num w:numId="23">
    <w:abstractNumId w:val="11"/>
  </w:num>
  <w:num w:numId="24">
    <w:abstractNumId w:val="20"/>
  </w:num>
  <w:num w:numId="25">
    <w:abstractNumId w:val="9"/>
  </w:num>
  <w:num w:numId="26">
    <w:abstractNumId w:val="40"/>
  </w:num>
  <w:num w:numId="27">
    <w:abstractNumId w:val="23"/>
  </w:num>
  <w:num w:numId="28">
    <w:abstractNumId w:val="17"/>
  </w:num>
  <w:num w:numId="29">
    <w:abstractNumId w:val="47"/>
  </w:num>
  <w:num w:numId="30">
    <w:abstractNumId w:val="34"/>
  </w:num>
  <w:num w:numId="31">
    <w:abstractNumId w:val="43"/>
  </w:num>
  <w:num w:numId="32">
    <w:abstractNumId w:val="12"/>
  </w:num>
  <w:num w:numId="33">
    <w:abstractNumId w:val="21"/>
  </w:num>
  <w:num w:numId="34">
    <w:abstractNumId w:val="26"/>
  </w:num>
  <w:num w:numId="35">
    <w:abstractNumId w:val="19"/>
  </w:num>
  <w:num w:numId="36">
    <w:abstractNumId w:val="31"/>
  </w:num>
  <w:num w:numId="37">
    <w:abstractNumId w:val="16"/>
  </w:num>
  <w:num w:numId="38">
    <w:abstractNumId w:val="18"/>
  </w:num>
  <w:num w:numId="39">
    <w:abstractNumId w:val="0"/>
  </w:num>
  <w:num w:numId="40">
    <w:abstractNumId w:val="3"/>
  </w:num>
  <w:num w:numId="41">
    <w:abstractNumId w:val="35"/>
  </w:num>
  <w:num w:numId="42">
    <w:abstractNumId w:val="6"/>
  </w:num>
  <w:num w:numId="43">
    <w:abstractNumId w:val="46"/>
  </w:num>
  <w:num w:numId="44">
    <w:abstractNumId w:val="22"/>
  </w:num>
  <w:num w:numId="45">
    <w:abstractNumId w:val="4"/>
  </w:num>
  <w:num w:numId="46">
    <w:abstractNumId w:val="13"/>
  </w:num>
  <w:num w:numId="47">
    <w:abstractNumId w:val="15"/>
  </w:num>
  <w:num w:numId="48">
    <w:abstractNumId w:val="44"/>
  </w:num>
  <w:num w:numId="49">
    <w:abstractNumId w:val="25"/>
  </w:num>
  <w:num w:numId="50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F89"/>
    <w:rsid w:val="00001607"/>
    <w:rsid w:val="00005717"/>
    <w:rsid w:val="00013F65"/>
    <w:rsid w:val="00017D15"/>
    <w:rsid w:val="00024A89"/>
    <w:rsid w:val="00025CD5"/>
    <w:rsid w:val="00032671"/>
    <w:rsid w:val="00035420"/>
    <w:rsid w:val="00035D3D"/>
    <w:rsid w:val="00036B21"/>
    <w:rsid w:val="0004692B"/>
    <w:rsid w:val="0004750A"/>
    <w:rsid w:val="00054C3E"/>
    <w:rsid w:val="00057A5A"/>
    <w:rsid w:val="00064C21"/>
    <w:rsid w:val="0007054D"/>
    <w:rsid w:val="00076336"/>
    <w:rsid w:val="00084442"/>
    <w:rsid w:val="00085548"/>
    <w:rsid w:val="00086A98"/>
    <w:rsid w:val="00087917"/>
    <w:rsid w:val="00091B23"/>
    <w:rsid w:val="000930E8"/>
    <w:rsid w:val="00093F2C"/>
    <w:rsid w:val="000B3D5D"/>
    <w:rsid w:val="000B7B38"/>
    <w:rsid w:val="000C2DEC"/>
    <w:rsid w:val="000E7BC2"/>
    <w:rsid w:val="000F34B0"/>
    <w:rsid w:val="000F63E2"/>
    <w:rsid w:val="00110264"/>
    <w:rsid w:val="00110BAA"/>
    <w:rsid w:val="00114F80"/>
    <w:rsid w:val="00125A13"/>
    <w:rsid w:val="00127F25"/>
    <w:rsid w:val="00133652"/>
    <w:rsid w:val="001339A9"/>
    <w:rsid w:val="00136524"/>
    <w:rsid w:val="00152D68"/>
    <w:rsid w:val="00153BA3"/>
    <w:rsid w:val="0015651E"/>
    <w:rsid w:val="001570C5"/>
    <w:rsid w:val="00160F2D"/>
    <w:rsid w:val="00162D7A"/>
    <w:rsid w:val="00163B02"/>
    <w:rsid w:val="00164129"/>
    <w:rsid w:val="0016547E"/>
    <w:rsid w:val="00165817"/>
    <w:rsid w:val="00173082"/>
    <w:rsid w:val="0018281B"/>
    <w:rsid w:val="00186C82"/>
    <w:rsid w:val="00194E05"/>
    <w:rsid w:val="001B3D8C"/>
    <w:rsid w:val="001C0135"/>
    <w:rsid w:val="001C51EE"/>
    <w:rsid w:val="001D3C87"/>
    <w:rsid w:val="001D5059"/>
    <w:rsid w:val="001E4310"/>
    <w:rsid w:val="001E74C7"/>
    <w:rsid w:val="001F664A"/>
    <w:rsid w:val="00200B96"/>
    <w:rsid w:val="00202D5E"/>
    <w:rsid w:val="002104A1"/>
    <w:rsid w:val="00227C8E"/>
    <w:rsid w:val="002308D9"/>
    <w:rsid w:val="002407B4"/>
    <w:rsid w:val="0024091D"/>
    <w:rsid w:val="0024425C"/>
    <w:rsid w:val="00246D60"/>
    <w:rsid w:val="002647AB"/>
    <w:rsid w:val="00265AFC"/>
    <w:rsid w:val="002710CD"/>
    <w:rsid w:val="00271F65"/>
    <w:rsid w:val="00274DD4"/>
    <w:rsid w:val="00291FB8"/>
    <w:rsid w:val="00292799"/>
    <w:rsid w:val="002927F9"/>
    <w:rsid w:val="002E0292"/>
    <w:rsid w:val="002E0D4E"/>
    <w:rsid w:val="002E1AFC"/>
    <w:rsid w:val="002E613E"/>
    <w:rsid w:val="002F7161"/>
    <w:rsid w:val="003000EB"/>
    <w:rsid w:val="003023BB"/>
    <w:rsid w:val="00305540"/>
    <w:rsid w:val="00310DDA"/>
    <w:rsid w:val="0031392E"/>
    <w:rsid w:val="00317BE1"/>
    <w:rsid w:val="0032364C"/>
    <w:rsid w:val="00323668"/>
    <w:rsid w:val="003261A6"/>
    <w:rsid w:val="00327B9A"/>
    <w:rsid w:val="00330F28"/>
    <w:rsid w:val="00332CFA"/>
    <w:rsid w:val="00336D52"/>
    <w:rsid w:val="003457EF"/>
    <w:rsid w:val="00357593"/>
    <w:rsid w:val="00357E84"/>
    <w:rsid w:val="0036312C"/>
    <w:rsid w:val="0036440A"/>
    <w:rsid w:val="00366AA8"/>
    <w:rsid w:val="0038065F"/>
    <w:rsid w:val="00384E45"/>
    <w:rsid w:val="003905AD"/>
    <w:rsid w:val="00393168"/>
    <w:rsid w:val="003A1FB3"/>
    <w:rsid w:val="003A3F85"/>
    <w:rsid w:val="003B29A5"/>
    <w:rsid w:val="003B6385"/>
    <w:rsid w:val="003C28E5"/>
    <w:rsid w:val="003D082A"/>
    <w:rsid w:val="003D12AC"/>
    <w:rsid w:val="003E5956"/>
    <w:rsid w:val="003F73DF"/>
    <w:rsid w:val="00402B20"/>
    <w:rsid w:val="00411BFB"/>
    <w:rsid w:val="00422E9C"/>
    <w:rsid w:val="0042368C"/>
    <w:rsid w:val="00434CD3"/>
    <w:rsid w:val="004400A6"/>
    <w:rsid w:val="00450CC4"/>
    <w:rsid w:val="004541E0"/>
    <w:rsid w:val="00455A5A"/>
    <w:rsid w:val="00457103"/>
    <w:rsid w:val="00457F36"/>
    <w:rsid w:val="00462C0B"/>
    <w:rsid w:val="0047152D"/>
    <w:rsid w:val="00472EFD"/>
    <w:rsid w:val="0047677B"/>
    <w:rsid w:val="00482A2D"/>
    <w:rsid w:val="00484D2F"/>
    <w:rsid w:val="00485F73"/>
    <w:rsid w:val="00492946"/>
    <w:rsid w:val="004A0565"/>
    <w:rsid w:val="004A380E"/>
    <w:rsid w:val="004A384D"/>
    <w:rsid w:val="004A444B"/>
    <w:rsid w:val="004A4E2E"/>
    <w:rsid w:val="004A6055"/>
    <w:rsid w:val="004B1651"/>
    <w:rsid w:val="004C0A00"/>
    <w:rsid w:val="004C2A78"/>
    <w:rsid w:val="004C45E4"/>
    <w:rsid w:val="004D38A4"/>
    <w:rsid w:val="004D39A4"/>
    <w:rsid w:val="004D40B7"/>
    <w:rsid w:val="004E15DE"/>
    <w:rsid w:val="004E6CB1"/>
    <w:rsid w:val="004F47B6"/>
    <w:rsid w:val="004F6BAE"/>
    <w:rsid w:val="00504C08"/>
    <w:rsid w:val="00511849"/>
    <w:rsid w:val="00524D3C"/>
    <w:rsid w:val="0053299E"/>
    <w:rsid w:val="00550053"/>
    <w:rsid w:val="00563A88"/>
    <w:rsid w:val="00567FDC"/>
    <w:rsid w:val="00580D57"/>
    <w:rsid w:val="00587474"/>
    <w:rsid w:val="005925E0"/>
    <w:rsid w:val="00595853"/>
    <w:rsid w:val="005958B0"/>
    <w:rsid w:val="005A2FA5"/>
    <w:rsid w:val="005C17B8"/>
    <w:rsid w:val="005D4400"/>
    <w:rsid w:val="005D52A4"/>
    <w:rsid w:val="005D6BC2"/>
    <w:rsid w:val="005E23E7"/>
    <w:rsid w:val="005E3E0F"/>
    <w:rsid w:val="005F467F"/>
    <w:rsid w:val="005F4B4E"/>
    <w:rsid w:val="005F6867"/>
    <w:rsid w:val="00604075"/>
    <w:rsid w:val="0060462D"/>
    <w:rsid w:val="006069C2"/>
    <w:rsid w:val="00617C57"/>
    <w:rsid w:val="0063258F"/>
    <w:rsid w:val="006327CB"/>
    <w:rsid w:val="006411C4"/>
    <w:rsid w:val="0064218B"/>
    <w:rsid w:val="00645C3A"/>
    <w:rsid w:val="006515E4"/>
    <w:rsid w:val="0065688D"/>
    <w:rsid w:val="00663674"/>
    <w:rsid w:val="00667CDB"/>
    <w:rsid w:val="00674105"/>
    <w:rsid w:val="00676A31"/>
    <w:rsid w:val="00681E4A"/>
    <w:rsid w:val="006B4C43"/>
    <w:rsid w:val="006B5DB9"/>
    <w:rsid w:val="006C3ED1"/>
    <w:rsid w:val="006C725A"/>
    <w:rsid w:val="006C78F5"/>
    <w:rsid w:val="006D0BF7"/>
    <w:rsid w:val="006E5171"/>
    <w:rsid w:val="006F6CEB"/>
    <w:rsid w:val="00701E7E"/>
    <w:rsid w:val="007026AE"/>
    <w:rsid w:val="007167C3"/>
    <w:rsid w:val="007209AF"/>
    <w:rsid w:val="007227BE"/>
    <w:rsid w:val="00722D21"/>
    <w:rsid w:val="00730002"/>
    <w:rsid w:val="007337C3"/>
    <w:rsid w:val="00754CB4"/>
    <w:rsid w:val="0075525E"/>
    <w:rsid w:val="00755549"/>
    <w:rsid w:val="007608BA"/>
    <w:rsid w:val="007631A0"/>
    <w:rsid w:val="00764617"/>
    <w:rsid w:val="007665CA"/>
    <w:rsid w:val="00767EA7"/>
    <w:rsid w:val="007762B4"/>
    <w:rsid w:val="00787B52"/>
    <w:rsid w:val="00791367"/>
    <w:rsid w:val="0079239B"/>
    <w:rsid w:val="00796AD9"/>
    <w:rsid w:val="007A0AEB"/>
    <w:rsid w:val="007B5111"/>
    <w:rsid w:val="007B6198"/>
    <w:rsid w:val="007C2979"/>
    <w:rsid w:val="007D7771"/>
    <w:rsid w:val="007E3D87"/>
    <w:rsid w:val="007E6ED1"/>
    <w:rsid w:val="007F2912"/>
    <w:rsid w:val="007F4E1D"/>
    <w:rsid w:val="007F6ABA"/>
    <w:rsid w:val="007F7A87"/>
    <w:rsid w:val="00812E70"/>
    <w:rsid w:val="00815A96"/>
    <w:rsid w:val="00823964"/>
    <w:rsid w:val="008246EA"/>
    <w:rsid w:val="00831443"/>
    <w:rsid w:val="008341FD"/>
    <w:rsid w:val="00837BD3"/>
    <w:rsid w:val="008437FA"/>
    <w:rsid w:val="00871E1B"/>
    <w:rsid w:val="00875BCF"/>
    <w:rsid w:val="00880360"/>
    <w:rsid w:val="00887572"/>
    <w:rsid w:val="008A2BE0"/>
    <w:rsid w:val="008A45DB"/>
    <w:rsid w:val="008D460E"/>
    <w:rsid w:val="008D5BD0"/>
    <w:rsid w:val="008D6378"/>
    <w:rsid w:val="008E2E51"/>
    <w:rsid w:val="008E35AB"/>
    <w:rsid w:val="008E48D9"/>
    <w:rsid w:val="008E7CEB"/>
    <w:rsid w:val="008F04D2"/>
    <w:rsid w:val="008F0939"/>
    <w:rsid w:val="008F1CE2"/>
    <w:rsid w:val="008F434A"/>
    <w:rsid w:val="009100B8"/>
    <w:rsid w:val="0091297E"/>
    <w:rsid w:val="00914893"/>
    <w:rsid w:val="0091699F"/>
    <w:rsid w:val="00921E65"/>
    <w:rsid w:val="0092313C"/>
    <w:rsid w:val="009255C7"/>
    <w:rsid w:val="00932877"/>
    <w:rsid w:val="0094557D"/>
    <w:rsid w:val="00952162"/>
    <w:rsid w:val="00957E03"/>
    <w:rsid w:val="00961387"/>
    <w:rsid w:val="00965BF6"/>
    <w:rsid w:val="00966B2F"/>
    <w:rsid w:val="00973634"/>
    <w:rsid w:val="00973B7F"/>
    <w:rsid w:val="00974B1F"/>
    <w:rsid w:val="009844B0"/>
    <w:rsid w:val="00986B40"/>
    <w:rsid w:val="00997BDD"/>
    <w:rsid w:val="009A127C"/>
    <w:rsid w:val="009A3F89"/>
    <w:rsid w:val="009A4CFB"/>
    <w:rsid w:val="009A6D19"/>
    <w:rsid w:val="009A73CD"/>
    <w:rsid w:val="009B0E40"/>
    <w:rsid w:val="009B13EA"/>
    <w:rsid w:val="009B653C"/>
    <w:rsid w:val="009D084B"/>
    <w:rsid w:val="009E15BE"/>
    <w:rsid w:val="009F0CB9"/>
    <w:rsid w:val="009F0D14"/>
    <w:rsid w:val="009F1CA6"/>
    <w:rsid w:val="009F39E3"/>
    <w:rsid w:val="00A02BBF"/>
    <w:rsid w:val="00A05084"/>
    <w:rsid w:val="00A07478"/>
    <w:rsid w:val="00A17E96"/>
    <w:rsid w:val="00A25305"/>
    <w:rsid w:val="00A300D1"/>
    <w:rsid w:val="00A34E40"/>
    <w:rsid w:val="00A34ED8"/>
    <w:rsid w:val="00A37E06"/>
    <w:rsid w:val="00A442A7"/>
    <w:rsid w:val="00A50371"/>
    <w:rsid w:val="00A53C17"/>
    <w:rsid w:val="00A557BD"/>
    <w:rsid w:val="00A630C5"/>
    <w:rsid w:val="00A66B42"/>
    <w:rsid w:val="00A7503F"/>
    <w:rsid w:val="00A76125"/>
    <w:rsid w:val="00A83845"/>
    <w:rsid w:val="00A85CAB"/>
    <w:rsid w:val="00AA1502"/>
    <w:rsid w:val="00AA6083"/>
    <w:rsid w:val="00AA780F"/>
    <w:rsid w:val="00AB5D10"/>
    <w:rsid w:val="00AC6B75"/>
    <w:rsid w:val="00AC7B97"/>
    <w:rsid w:val="00AD2BF4"/>
    <w:rsid w:val="00AE5DE5"/>
    <w:rsid w:val="00AF4933"/>
    <w:rsid w:val="00AF5DB2"/>
    <w:rsid w:val="00AF6EAA"/>
    <w:rsid w:val="00B005B9"/>
    <w:rsid w:val="00B00B28"/>
    <w:rsid w:val="00B06621"/>
    <w:rsid w:val="00B1309C"/>
    <w:rsid w:val="00B158C7"/>
    <w:rsid w:val="00B16870"/>
    <w:rsid w:val="00B16D50"/>
    <w:rsid w:val="00B32E7F"/>
    <w:rsid w:val="00B3372A"/>
    <w:rsid w:val="00B45698"/>
    <w:rsid w:val="00B471E2"/>
    <w:rsid w:val="00B47572"/>
    <w:rsid w:val="00B523AF"/>
    <w:rsid w:val="00B6099E"/>
    <w:rsid w:val="00B65323"/>
    <w:rsid w:val="00B729D4"/>
    <w:rsid w:val="00B74E74"/>
    <w:rsid w:val="00B77EE5"/>
    <w:rsid w:val="00B9266E"/>
    <w:rsid w:val="00B93F4E"/>
    <w:rsid w:val="00B948EB"/>
    <w:rsid w:val="00B94AAC"/>
    <w:rsid w:val="00BA313B"/>
    <w:rsid w:val="00BB73A8"/>
    <w:rsid w:val="00BD0FF6"/>
    <w:rsid w:val="00BE483F"/>
    <w:rsid w:val="00BE7825"/>
    <w:rsid w:val="00BF1322"/>
    <w:rsid w:val="00BF532B"/>
    <w:rsid w:val="00C01A6F"/>
    <w:rsid w:val="00C03AF9"/>
    <w:rsid w:val="00C048B8"/>
    <w:rsid w:val="00C077E9"/>
    <w:rsid w:val="00C16A95"/>
    <w:rsid w:val="00C23BD3"/>
    <w:rsid w:val="00C240E5"/>
    <w:rsid w:val="00C3056C"/>
    <w:rsid w:val="00C30D52"/>
    <w:rsid w:val="00C5237C"/>
    <w:rsid w:val="00C52FBC"/>
    <w:rsid w:val="00C636D6"/>
    <w:rsid w:val="00C63CBF"/>
    <w:rsid w:val="00C82EAD"/>
    <w:rsid w:val="00C94F0B"/>
    <w:rsid w:val="00C964C5"/>
    <w:rsid w:val="00CA1DDE"/>
    <w:rsid w:val="00CB11CC"/>
    <w:rsid w:val="00CE23BB"/>
    <w:rsid w:val="00CE635B"/>
    <w:rsid w:val="00CF09D3"/>
    <w:rsid w:val="00D02558"/>
    <w:rsid w:val="00D02B20"/>
    <w:rsid w:val="00D02F8C"/>
    <w:rsid w:val="00D0468A"/>
    <w:rsid w:val="00D07118"/>
    <w:rsid w:val="00D140A6"/>
    <w:rsid w:val="00D14F58"/>
    <w:rsid w:val="00D27657"/>
    <w:rsid w:val="00D33F4E"/>
    <w:rsid w:val="00D43F55"/>
    <w:rsid w:val="00D44ED5"/>
    <w:rsid w:val="00D5003C"/>
    <w:rsid w:val="00D50504"/>
    <w:rsid w:val="00D519A6"/>
    <w:rsid w:val="00D530E4"/>
    <w:rsid w:val="00D5517C"/>
    <w:rsid w:val="00D56C88"/>
    <w:rsid w:val="00D66761"/>
    <w:rsid w:val="00D67371"/>
    <w:rsid w:val="00D7217A"/>
    <w:rsid w:val="00D753FE"/>
    <w:rsid w:val="00D77CB3"/>
    <w:rsid w:val="00D833F2"/>
    <w:rsid w:val="00D874F0"/>
    <w:rsid w:val="00D87C17"/>
    <w:rsid w:val="00D87F60"/>
    <w:rsid w:val="00D949A9"/>
    <w:rsid w:val="00DA25C5"/>
    <w:rsid w:val="00DB0E08"/>
    <w:rsid w:val="00DB27D2"/>
    <w:rsid w:val="00DC70AD"/>
    <w:rsid w:val="00DD256F"/>
    <w:rsid w:val="00DD35B2"/>
    <w:rsid w:val="00DE60F5"/>
    <w:rsid w:val="00DF230A"/>
    <w:rsid w:val="00DF7164"/>
    <w:rsid w:val="00E00B4B"/>
    <w:rsid w:val="00E05DC1"/>
    <w:rsid w:val="00E06EA5"/>
    <w:rsid w:val="00E25165"/>
    <w:rsid w:val="00E2769A"/>
    <w:rsid w:val="00E34574"/>
    <w:rsid w:val="00E34A43"/>
    <w:rsid w:val="00E41CD0"/>
    <w:rsid w:val="00E47C7F"/>
    <w:rsid w:val="00E47D5A"/>
    <w:rsid w:val="00E5337D"/>
    <w:rsid w:val="00E53F69"/>
    <w:rsid w:val="00E54D71"/>
    <w:rsid w:val="00E74416"/>
    <w:rsid w:val="00E77694"/>
    <w:rsid w:val="00E77B8E"/>
    <w:rsid w:val="00E802FE"/>
    <w:rsid w:val="00E9184A"/>
    <w:rsid w:val="00E9781F"/>
    <w:rsid w:val="00EA4D55"/>
    <w:rsid w:val="00EA584D"/>
    <w:rsid w:val="00EB453A"/>
    <w:rsid w:val="00EB7641"/>
    <w:rsid w:val="00EC02A5"/>
    <w:rsid w:val="00EE3B7E"/>
    <w:rsid w:val="00EE410C"/>
    <w:rsid w:val="00EF2E7E"/>
    <w:rsid w:val="00EF2FAD"/>
    <w:rsid w:val="00F07ABF"/>
    <w:rsid w:val="00F17BDE"/>
    <w:rsid w:val="00F211BE"/>
    <w:rsid w:val="00F31B1C"/>
    <w:rsid w:val="00F320BF"/>
    <w:rsid w:val="00F34882"/>
    <w:rsid w:val="00F460C9"/>
    <w:rsid w:val="00F61B04"/>
    <w:rsid w:val="00F62182"/>
    <w:rsid w:val="00F62583"/>
    <w:rsid w:val="00F62730"/>
    <w:rsid w:val="00F62813"/>
    <w:rsid w:val="00F73B81"/>
    <w:rsid w:val="00F77040"/>
    <w:rsid w:val="00F77217"/>
    <w:rsid w:val="00F7788F"/>
    <w:rsid w:val="00F927BC"/>
    <w:rsid w:val="00F96207"/>
    <w:rsid w:val="00F97FF6"/>
    <w:rsid w:val="00FA0AE1"/>
    <w:rsid w:val="00FB05E6"/>
    <w:rsid w:val="00FB19FD"/>
    <w:rsid w:val="00FB5E8C"/>
    <w:rsid w:val="00FC4FD1"/>
    <w:rsid w:val="00FD1581"/>
    <w:rsid w:val="00FD2716"/>
    <w:rsid w:val="00FD41D6"/>
    <w:rsid w:val="00FD500D"/>
    <w:rsid w:val="00FD5F55"/>
    <w:rsid w:val="00FE1052"/>
    <w:rsid w:val="00FE4705"/>
    <w:rsid w:val="00FF73AD"/>
    <w:rsid w:val="00FF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2A6AFE7"/>
  <w15:chartTrackingRefBased/>
  <w15:docId w15:val="{66CA8807-A532-4A64-9FBB-F37825201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Pr>
      <w:sz w:val="24"/>
    </w:rPr>
  </w:style>
  <w:style w:type="paragraph" w:styleId="Titolo1">
    <w:name w:val="heading 1"/>
    <w:basedOn w:val="Normale"/>
    <w:next w:val="Normale"/>
    <w:qFormat/>
    <w:pPr>
      <w:keepNext/>
      <w:jc w:val="both"/>
      <w:outlineLvl w:val="0"/>
    </w:pPr>
    <w:rPr>
      <w:b/>
      <w:sz w:val="26"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b/>
      <w:sz w:val="22"/>
    </w:rPr>
  </w:style>
  <w:style w:type="paragraph" w:styleId="Titolo3">
    <w:name w:val="heading 3"/>
    <w:basedOn w:val="Normale"/>
    <w:next w:val="Normale"/>
    <w:qFormat/>
    <w:pPr>
      <w:keepNext/>
      <w:tabs>
        <w:tab w:val="left" w:pos="7371"/>
        <w:tab w:val="left" w:pos="8222"/>
      </w:tabs>
      <w:ind w:left="1418" w:right="1416"/>
      <w:jc w:val="center"/>
      <w:outlineLvl w:val="2"/>
    </w:pPr>
    <w:rPr>
      <w:caps/>
      <w:u w:val="single"/>
    </w:rPr>
  </w:style>
  <w:style w:type="paragraph" w:styleId="Titolo4">
    <w:name w:val="heading 4"/>
    <w:basedOn w:val="Normale"/>
    <w:next w:val="Normale"/>
    <w:qFormat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tabs>
        <w:tab w:val="left" w:pos="7371"/>
        <w:tab w:val="left" w:pos="7655"/>
        <w:tab w:val="left" w:pos="8505"/>
        <w:tab w:val="left" w:pos="8647"/>
      </w:tabs>
      <w:ind w:left="1134" w:right="1134"/>
      <w:jc w:val="center"/>
      <w:outlineLvl w:val="3"/>
    </w:pPr>
    <w:rPr>
      <w:b/>
      <w:caps/>
      <w:sz w:val="28"/>
    </w:rPr>
  </w:style>
  <w:style w:type="paragraph" w:styleId="Titolo5">
    <w:name w:val="heading 5"/>
    <w:basedOn w:val="Normale"/>
    <w:next w:val="Normale"/>
    <w:qFormat/>
    <w:pPr>
      <w:keepNext/>
      <w:jc w:val="center"/>
      <w:outlineLvl w:val="4"/>
    </w:pPr>
    <w:rPr>
      <w:rFonts w:ascii="Garamond" w:hAnsi="Garamond"/>
      <w:b/>
      <w:i/>
      <w:sz w:val="22"/>
    </w:rPr>
  </w:style>
  <w:style w:type="paragraph" w:styleId="Titolo6">
    <w:name w:val="heading 6"/>
    <w:basedOn w:val="Normale"/>
    <w:next w:val="Normale"/>
    <w:qFormat/>
    <w:pPr>
      <w:keepNext/>
      <w:jc w:val="center"/>
      <w:outlineLvl w:val="5"/>
    </w:pPr>
    <w:rPr>
      <w:b/>
      <w:i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qFormat/>
    <w:pPr>
      <w:widowControl w:val="0"/>
      <w:jc w:val="center"/>
    </w:pPr>
    <w:rPr>
      <w:b/>
    </w:rPr>
  </w:style>
  <w:style w:type="paragraph" w:styleId="Intestazione">
    <w:name w:val="header"/>
    <w:basedOn w:val="Normale"/>
    <w:link w:val="IntestazioneCarattere"/>
    <w:uiPriority w:val="99"/>
    <w:pPr>
      <w:widowControl w:val="0"/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widowControl w:val="0"/>
      <w:tabs>
        <w:tab w:val="center" w:pos="4819"/>
        <w:tab w:val="right" w:pos="9638"/>
      </w:tabs>
    </w:pPr>
  </w:style>
  <w:style w:type="paragraph" w:customStyle="1" w:styleId="FIRMA">
    <w:name w:val="FIRMA"/>
    <w:pPr>
      <w:widowControl w:val="0"/>
      <w:spacing w:before="720"/>
      <w:ind w:left="5670"/>
      <w:jc w:val="center"/>
    </w:pPr>
    <w:rPr>
      <w:rFonts w:ascii="Times" w:hAnsi="Times"/>
      <w:b/>
      <w:sz w:val="24"/>
    </w:rPr>
  </w:style>
  <w:style w:type="paragraph" w:styleId="Rientrocorpodeltesto">
    <w:name w:val="Body Text Indent"/>
    <w:basedOn w:val="Normale"/>
    <w:pPr>
      <w:ind w:firstLine="851"/>
      <w:jc w:val="both"/>
    </w:pPr>
  </w:style>
  <w:style w:type="character" w:styleId="Enfasicorsivo">
    <w:name w:val="Emphasis"/>
    <w:qFormat/>
    <w:rPr>
      <w:i/>
    </w:rPr>
  </w:style>
  <w:style w:type="paragraph" w:styleId="Testodelblocco">
    <w:name w:val="Block Text"/>
    <w:basedOn w:val="Normale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tabs>
        <w:tab w:val="left" w:pos="-1701"/>
        <w:tab w:val="left" w:pos="-1560"/>
        <w:tab w:val="left" w:pos="8505"/>
      </w:tabs>
      <w:ind w:left="1134" w:right="1416"/>
      <w:jc w:val="center"/>
    </w:pPr>
    <w:rPr>
      <w:b/>
      <w:caps/>
      <w:sz w:val="28"/>
    </w:rPr>
  </w:style>
  <w:style w:type="paragraph" w:styleId="Corpotesto">
    <w:name w:val="Body Text"/>
    <w:basedOn w:val="Normale"/>
    <w:pPr>
      <w:jc w:val="both"/>
    </w:pPr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"/>
  </w:style>
  <w:style w:type="character" w:styleId="Collegamentovisitato">
    <w:name w:val="FollowedHyperlink"/>
    <w:rPr>
      <w:color w:val="800080"/>
      <w:u w:val="single"/>
    </w:rPr>
  </w:style>
  <w:style w:type="paragraph" w:styleId="Rientrocorpodeltesto2">
    <w:name w:val="Body Text Indent 2"/>
    <w:basedOn w:val="Normale"/>
    <w:pPr>
      <w:ind w:firstLine="426"/>
      <w:jc w:val="both"/>
    </w:pPr>
    <w:rPr>
      <w:sz w:val="22"/>
    </w:rPr>
  </w:style>
  <w:style w:type="paragraph" w:styleId="Corpodeltesto2">
    <w:name w:val="Body Text 2"/>
    <w:basedOn w:val="Normale"/>
    <w:pPr>
      <w:spacing w:after="120"/>
      <w:jc w:val="both"/>
    </w:pPr>
    <w:rPr>
      <w:sz w:val="22"/>
    </w:rPr>
  </w:style>
  <w:style w:type="paragraph" w:styleId="Rientrocorpodeltesto3">
    <w:name w:val="Body Text Indent 3"/>
    <w:basedOn w:val="Normale"/>
    <w:pPr>
      <w:autoSpaceDE w:val="0"/>
      <w:autoSpaceDN w:val="0"/>
      <w:adjustRightInd w:val="0"/>
      <w:ind w:firstLine="426"/>
    </w:pPr>
    <w:rPr>
      <w:sz w:val="23"/>
      <w:szCs w:val="23"/>
    </w:rPr>
  </w:style>
  <w:style w:type="paragraph" w:styleId="Corpodeltesto3">
    <w:name w:val="Body Text 3"/>
    <w:basedOn w:val="Normale"/>
    <w:pPr>
      <w:spacing w:after="120"/>
    </w:pPr>
    <w:rPr>
      <w:sz w:val="16"/>
      <w:szCs w:val="16"/>
    </w:rPr>
  </w:style>
  <w:style w:type="paragraph" w:styleId="Titolo">
    <w:name w:val="Title"/>
    <w:basedOn w:val="Normale"/>
    <w:qFormat/>
    <w:pPr>
      <w:ind w:right="567"/>
      <w:jc w:val="center"/>
    </w:pPr>
  </w:style>
  <w:style w:type="paragraph" w:styleId="Testonotaapidipagina">
    <w:name w:val="footnote text"/>
    <w:basedOn w:val="Normale"/>
    <w:semiHidden/>
    <w:rPr>
      <w:sz w:val="20"/>
    </w:rPr>
  </w:style>
  <w:style w:type="character" w:styleId="Rimandonotaapidipagina">
    <w:name w:val="footnote reference"/>
    <w:semiHidden/>
    <w:rPr>
      <w:vertAlign w:val="superscript"/>
    </w:rPr>
  </w:style>
  <w:style w:type="table" w:styleId="Grigliatabella">
    <w:name w:val="Table Grid"/>
    <w:basedOn w:val="Tabellanormale"/>
    <w:rsid w:val="001D50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B0E40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Enfasigrassetto">
    <w:name w:val="Strong"/>
    <w:qFormat/>
    <w:rsid w:val="001F664A"/>
    <w:rPr>
      <w:b/>
      <w:bCs/>
    </w:rPr>
  </w:style>
  <w:style w:type="paragraph" w:styleId="Testofumetto">
    <w:name w:val="Balloon Text"/>
    <w:basedOn w:val="Normale"/>
    <w:link w:val="TestofumettoCarattere"/>
    <w:rsid w:val="00FD5F55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FD5F55"/>
    <w:rPr>
      <w:rFonts w:ascii="Segoe UI" w:hAnsi="Segoe UI" w:cs="Segoe UI"/>
      <w:sz w:val="18"/>
      <w:szCs w:val="18"/>
    </w:rPr>
  </w:style>
  <w:style w:type="character" w:customStyle="1" w:styleId="Menzionenonrisolta1">
    <w:name w:val="Menzione non risolta1"/>
    <w:uiPriority w:val="99"/>
    <w:semiHidden/>
    <w:unhideWhenUsed/>
    <w:rsid w:val="0065688D"/>
    <w:rPr>
      <w:color w:val="605E5C"/>
      <w:shd w:val="clear" w:color="auto" w:fill="E1DFDD"/>
    </w:rPr>
  </w:style>
  <w:style w:type="character" w:customStyle="1" w:styleId="IntestazioneCarattere">
    <w:name w:val="Intestazione Carattere"/>
    <w:link w:val="Intestazione"/>
    <w:uiPriority w:val="99"/>
    <w:rsid w:val="008A45DB"/>
    <w:rPr>
      <w:sz w:val="24"/>
    </w:rPr>
  </w:style>
  <w:style w:type="character" w:customStyle="1" w:styleId="PidipaginaCarattere">
    <w:name w:val="Piè di pagina Carattere"/>
    <w:link w:val="Pidipagina"/>
    <w:uiPriority w:val="99"/>
    <w:rsid w:val="00323668"/>
    <w:rPr>
      <w:sz w:val="24"/>
    </w:rPr>
  </w:style>
  <w:style w:type="paragraph" w:styleId="Testocommento">
    <w:name w:val="annotation text"/>
    <w:basedOn w:val="Normale"/>
    <w:link w:val="TestocommentoCarattere"/>
    <w:rsid w:val="00973B7F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rsid w:val="00973B7F"/>
  </w:style>
  <w:style w:type="paragraph" w:styleId="Nessunaspaziatura">
    <w:name w:val="No Spacing"/>
    <w:basedOn w:val="Normale"/>
    <w:uiPriority w:val="1"/>
    <w:qFormat/>
    <w:rsid w:val="00133652"/>
    <w:pPr>
      <w:spacing w:before="100" w:beforeAutospacing="1" w:after="100" w:afterAutospacing="1"/>
    </w:pPr>
    <w:rPr>
      <w:szCs w:val="24"/>
    </w:rPr>
  </w:style>
  <w:style w:type="paragraph" w:styleId="Paragrafoelenco">
    <w:name w:val="List Paragraph"/>
    <w:basedOn w:val="Normale"/>
    <w:uiPriority w:val="34"/>
    <w:qFormat/>
    <w:rsid w:val="001336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41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1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trade@comune.castelfranco-veneto.tv.it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mail@comune.castelfranco-veneto.tv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comune.castelfranco-veneto.tv.it" TargetMode="External"/><Relationship Id="rId2" Type="http://schemas.openxmlformats.org/officeDocument/2006/relationships/hyperlink" Target="http://www.comune.castelfrancoveneto.tv.it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comune.castelfrancoveneto.tv.it" TargetMode="External"/><Relationship Id="rId2" Type="http://schemas.openxmlformats.org/officeDocument/2006/relationships/hyperlink" Target="http://www.comune.castelfrancoveneto.tv.it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-Daniela\Documents\Modelli%20di%20Office%20personalizzati\Comune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0F4EB3-A6F6-47C3-B6B0-DBBA9CF1A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Comune</Template>
  <TotalTime>0</TotalTime>
  <Pages>2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Comune di Bassano del Grappa</Company>
  <LinksUpToDate>false</LinksUpToDate>
  <CharactersWithSpaces>1130</CharactersWithSpaces>
  <SharedDoc>false</SharedDoc>
  <HLinks>
    <vt:vector size="36" baseType="variant">
      <vt:variant>
        <vt:i4>2359390</vt:i4>
      </vt:variant>
      <vt:variant>
        <vt:i4>23</vt:i4>
      </vt:variant>
      <vt:variant>
        <vt:i4>0</vt:i4>
      </vt:variant>
      <vt:variant>
        <vt:i4>5</vt:i4>
      </vt:variant>
      <vt:variant>
        <vt:lpwstr>mailto:mail@comune.castelfranco-veneto.tv.it</vt:lpwstr>
      </vt:variant>
      <vt:variant>
        <vt:lpwstr/>
      </vt:variant>
      <vt:variant>
        <vt:i4>1966138</vt:i4>
      </vt:variant>
      <vt:variant>
        <vt:i4>20</vt:i4>
      </vt:variant>
      <vt:variant>
        <vt:i4>0</vt:i4>
      </vt:variant>
      <vt:variant>
        <vt:i4>5</vt:i4>
      </vt:variant>
      <vt:variant>
        <vt:lpwstr>mailto:info@comune.castelfrancoveneto.tv.it</vt:lpwstr>
      </vt:variant>
      <vt:variant>
        <vt:lpwstr/>
      </vt:variant>
      <vt:variant>
        <vt:i4>3014755</vt:i4>
      </vt:variant>
      <vt:variant>
        <vt:i4>17</vt:i4>
      </vt:variant>
      <vt:variant>
        <vt:i4>0</vt:i4>
      </vt:variant>
      <vt:variant>
        <vt:i4>5</vt:i4>
      </vt:variant>
      <vt:variant>
        <vt:lpwstr>http://www.comune.castelfrancoveneto.tv.it/</vt:lpwstr>
      </vt:variant>
      <vt:variant>
        <vt:lpwstr/>
      </vt:variant>
      <vt:variant>
        <vt:i4>2359390</vt:i4>
      </vt:variant>
      <vt:variant>
        <vt:i4>8</vt:i4>
      </vt:variant>
      <vt:variant>
        <vt:i4>0</vt:i4>
      </vt:variant>
      <vt:variant>
        <vt:i4>5</vt:i4>
      </vt:variant>
      <vt:variant>
        <vt:lpwstr>mailto:mail@comune.castelfranco-veneto.tv.it</vt:lpwstr>
      </vt:variant>
      <vt:variant>
        <vt:lpwstr/>
      </vt:variant>
      <vt:variant>
        <vt:i4>1966138</vt:i4>
      </vt:variant>
      <vt:variant>
        <vt:i4>3</vt:i4>
      </vt:variant>
      <vt:variant>
        <vt:i4>0</vt:i4>
      </vt:variant>
      <vt:variant>
        <vt:i4>5</vt:i4>
      </vt:variant>
      <vt:variant>
        <vt:lpwstr>mailto:info@comune.castelfrancoveneto.tv.it</vt:lpwstr>
      </vt:variant>
      <vt:variant>
        <vt:lpwstr/>
      </vt:variant>
      <vt:variant>
        <vt:i4>3014755</vt:i4>
      </vt:variant>
      <vt:variant>
        <vt:i4>0</vt:i4>
      </vt:variant>
      <vt:variant>
        <vt:i4>0</vt:i4>
      </vt:variant>
      <vt:variant>
        <vt:i4>5</vt:i4>
      </vt:variant>
      <vt:variant>
        <vt:lpwstr>http://www.comune.castelfrancoveneto.tv.it/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CA-Daniela</dc:creator>
  <cp:keywords/>
  <dc:description/>
  <cp:lastModifiedBy>De Vidi Roberto</cp:lastModifiedBy>
  <cp:revision>2</cp:revision>
  <cp:lastPrinted>2025-07-14T10:33:00Z</cp:lastPrinted>
  <dcterms:created xsi:type="dcterms:W3CDTF">2025-11-25T10:21:00Z</dcterms:created>
  <dcterms:modified xsi:type="dcterms:W3CDTF">2025-11-25T10:21:00Z</dcterms:modified>
</cp:coreProperties>
</file>