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68A" w:rsidRPr="00D0468A" w:rsidRDefault="00D0468A" w:rsidP="00D0468A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  <w:szCs w:val="24"/>
        </w:rPr>
      </w:pPr>
      <w:r w:rsidRPr="00D0468A">
        <w:rPr>
          <w:rFonts w:ascii="Arial" w:hAnsi="Arial" w:cs="Arial"/>
          <w:b/>
          <w:bCs/>
          <w:kern w:val="36"/>
          <w:szCs w:val="24"/>
        </w:rPr>
        <w:t>ALLEGATO A</w:t>
      </w:r>
    </w:p>
    <w:p w:rsidR="00D0468A" w:rsidRPr="00D0468A" w:rsidRDefault="00D0468A" w:rsidP="00D0468A">
      <w:pPr>
        <w:spacing w:before="100" w:beforeAutospacing="1" w:after="100" w:afterAutospacing="1"/>
        <w:jc w:val="center"/>
        <w:outlineLvl w:val="1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DOMANDA DI PARTECIPAZIONE ALLA MANIFESTAZIONE DI INTERESSE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Per il servizio di movimentazione transenne e segnaletica stradale per il mercato bisettimanale</w:t>
      </w:r>
    </w:p>
    <w:p w:rsidR="009B2867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 xml:space="preserve">Al Comune di </w:t>
      </w:r>
      <w:r w:rsidR="009B2867">
        <w:rPr>
          <w:rFonts w:ascii="Arial" w:hAnsi="Arial" w:cs="Arial"/>
          <w:b/>
          <w:bCs/>
          <w:szCs w:val="24"/>
        </w:rPr>
        <w:t>Castelfranco Veneto (TV)</w:t>
      </w:r>
      <w:r w:rsidRPr="00D0468A">
        <w:rPr>
          <w:rFonts w:ascii="Arial" w:hAnsi="Arial" w:cs="Arial"/>
          <w:szCs w:val="24"/>
        </w:rPr>
        <w:br/>
        <w:t xml:space="preserve">Ufficio </w:t>
      </w:r>
      <w:r w:rsidR="009B2867">
        <w:rPr>
          <w:rFonts w:ascii="Arial" w:hAnsi="Arial" w:cs="Arial"/>
          <w:szCs w:val="24"/>
        </w:rPr>
        <w:t>Manutenzioni Viabilità Strade</w:t>
      </w:r>
      <w:r w:rsidRPr="00D0468A">
        <w:rPr>
          <w:rFonts w:ascii="Arial" w:hAnsi="Arial" w:cs="Arial"/>
          <w:szCs w:val="24"/>
        </w:rPr>
        <w:br/>
        <w:t>PEC:</w:t>
      </w:r>
      <w:r w:rsidR="009B2867">
        <w:rPr>
          <w:rFonts w:ascii="Arial" w:hAnsi="Arial" w:cs="Arial"/>
          <w:szCs w:val="24"/>
        </w:rPr>
        <w:t xml:space="preserve"> comune.castelfrancoveneto.tv@pecveneto.it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Il/La sottoscritto/a ______________________________________</w:t>
      </w:r>
      <w:r w:rsidRPr="00D0468A">
        <w:rPr>
          <w:rFonts w:ascii="Arial" w:hAnsi="Arial" w:cs="Arial"/>
          <w:szCs w:val="24"/>
        </w:rPr>
        <w:br/>
        <w:t xml:space="preserve">nato/a </w:t>
      </w:r>
      <w:proofErr w:type="spellStart"/>
      <w:r w:rsidRPr="00D0468A">
        <w:rPr>
          <w:rFonts w:ascii="Arial" w:hAnsi="Arial" w:cs="Arial"/>
          <w:szCs w:val="24"/>
        </w:rPr>
        <w:t>a</w:t>
      </w:r>
      <w:proofErr w:type="spellEnd"/>
      <w:r w:rsidRPr="00D0468A">
        <w:rPr>
          <w:rFonts w:ascii="Arial" w:hAnsi="Arial" w:cs="Arial"/>
          <w:szCs w:val="24"/>
        </w:rPr>
        <w:t xml:space="preserve"> _______________________ il </w:t>
      </w:r>
      <w:r w:rsidRPr="00D0468A">
        <w:rPr>
          <w:rFonts w:ascii="Arial" w:hAnsi="Arial" w:cs="Arial"/>
          <w:b/>
          <w:bCs/>
          <w:i/>
          <w:iCs/>
          <w:szCs w:val="24"/>
        </w:rPr>
        <w:t>/</w:t>
      </w:r>
      <w:r w:rsidRPr="00D0468A">
        <w:rPr>
          <w:rFonts w:ascii="Arial" w:hAnsi="Arial" w:cs="Arial"/>
          <w:szCs w:val="24"/>
        </w:rPr>
        <w:t>/_______</w:t>
      </w:r>
      <w:r w:rsidRPr="00D0468A">
        <w:rPr>
          <w:rFonts w:ascii="Arial" w:hAnsi="Arial" w:cs="Arial"/>
          <w:szCs w:val="24"/>
        </w:rPr>
        <w:br/>
        <w:t>residente in ______________________________ CAP ________</w:t>
      </w:r>
      <w:r w:rsidRPr="00D0468A">
        <w:rPr>
          <w:rFonts w:ascii="Arial" w:hAnsi="Arial" w:cs="Arial"/>
          <w:szCs w:val="24"/>
        </w:rPr>
        <w:br/>
        <w:t xml:space="preserve">in qualità di </w:t>
      </w:r>
      <w:r w:rsidRPr="00D0468A">
        <w:rPr>
          <w:rFonts w:ascii="Arial" w:hAnsi="Arial" w:cs="Arial"/>
          <w:b/>
          <w:bCs/>
          <w:szCs w:val="24"/>
        </w:rPr>
        <w:t>titolare / legale rappresentante</w:t>
      </w:r>
      <w:r w:rsidRPr="00D0468A">
        <w:rPr>
          <w:rFonts w:ascii="Arial" w:hAnsi="Arial" w:cs="Arial"/>
          <w:szCs w:val="24"/>
        </w:rPr>
        <w:t xml:space="preserve"> della ditta: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Ragione sociale:</w:t>
      </w:r>
      <w:r w:rsidRPr="00D0468A">
        <w:rPr>
          <w:rFonts w:ascii="Arial" w:hAnsi="Arial" w:cs="Arial"/>
          <w:szCs w:val="24"/>
        </w:rPr>
        <w:t xml:space="preserve"> __________________________________________</w:t>
      </w:r>
      <w:r w:rsidRPr="00D0468A">
        <w:rPr>
          <w:rFonts w:ascii="Arial" w:hAnsi="Arial" w:cs="Arial"/>
          <w:szCs w:val="24"/>
        </w:rPr>
        <w:br/>
      </w:r>
      <w:r w:rsidRPr="00D0468A">
        <w:rPr>
          <w:rFonts w:ascii="Arial" w:hAnsi="Arial" w:cs="Arial"/>
          <w:b/>
          <w:bCs/>
          <w:szCs w:val="24"/>
        </w:rPr>
        <w:t>Sede legale:</w:t>
      </w:r>
      <w:r w:rsidRPr="00D0468A">
        <w:rPr>
          <w:rFonts w:ascii="Arial" w:hAnsi="Arial" w:cs="Arial"/>
          <w:szCs w:val="24"/>
        </w:rPr>
        <w:t xml:space="preserve"> ______________________________________________</w:t>
      </w:r>
      <w:r w:rsidRPr="00D0468A">
        <w:rPr>
          <w:rFonts w:ascii="Arial" w:hAnsi="Arial" w:cs="Arial"/>
          <w:szCs w:val="24"/>
        </w:rPr>
        <w:br/>
      </w:r>
      <w:r w:rsidRPr="00D0468A">
        <w:rPr>
          <w:rFonts w:ascii="Arial" w:hAnsi="Arial" w:cs="Arial"/>
          <w:b/>
          <w:bCs/>
          <w:szCs w:val="24"/>
        </w:rPr>
        <w:t>P. IVA / C.F.:</w:t>
      </w:r>
      <w:r w:rsidRPr="00D0468A">
        <w:rPr>
          <w:rFonts w:ascii="Arial" w:hAnsi="Arial" w:cs="Arial"/>
          <w:szCs w:val="24"/>
        </w:rPr>
        <w:t xml:space="preserve"> _____________________________________________</w:t>
      </w:r>
      <w:r w:rsidRPr="00D0468A">
        <w:rPr>
          <w:rFonts w:ascii="Arial" w:hAnsi="Arial" w:cs="Arial"/>
          <w:szCs w:val="24"/>
        </w:rPr>
        <w:br/>
      </w:r>
      <w:r w:rsidRPr="00D0468A">
        <w:rPr>
          <w:rFonts w:ascii="Arial" w:hAnsi="Arial" w:cs="Arial"/>
          <w:b/>
          <w:bCs/>
          <w:szCs w:val="24"/>
        </w:rPr>
        <w:t>Recapiti (tel./mail/PEC):</w:t>
      </w:r>
      <w:r w:rsidRPr="00D0468A">
        <w:rPr>
          <w:rFonts w:ascii="Arial" w:hAnsi="Arial" w:cs="Arial"/>
          <w:szCs w:val="24"/>
        </w:rPr>
        <w:t xml:space="preserve"> ____________________________________</w:t>
      </w:r>
    </w:p>
    <w:p w:rsidR="00D0468A" w:rsidRPr="00D0468A" w:rsidRDefault="00D0468A" w:rsidP="00D0468A">
      <w:pPr>
        <w:spacing w:before="100" w:beforeAutospacing="1" w:after="100" w:afterAutospacing="1"/>
        <w:jc w:val="center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CHIEDE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 xml:space="preserve">di essere ammesso/a </w:t>
      </w:r>
      <w:proofErr w:type="spellStart"/>
      <w:r w:rsidRPr="00D0468A">
        <w:rPr>
          <w:rFonts w:ascii="Arial" w:hAnsi="Arial" w:cs="Arial"/>
          <w:szCs w:val="24"/>
        </w:rPr>
        <w:t>a</w:t>
      </w:r>
      <w:proofErr w:type="spellEnd"/>
      <w:r w:rsidRPr="00D0468A">
        <w:rPr>
          <w:rFonts w:ascii="Arial" w:hAnsi="Arial" w:cs="Arial"/>
          <w:szCs w:val="24"/>
        </w:rPr>
        <w:t xml:space="preserve"> partecipare alla procedura di </w:t>
      </w:r>
      <w:r w:rsidRPr="00D0468A">
        <w:rPr>
          <w:rFonts w:ascii="Arial" w:hAnsi="Arial" w:cs="Arial"/>
          <w:b/>
          <w:bCs/>
          <w:szCs w:val="24"/>
        </w:rPr>
        <w:t>manifestazione di interesse</w:t>
      </w:r>
      <w:r w:rsidRPr="00D0468A">
        <w:rPr>
          <w:rFonts w:ascii="Arial" w:hAnsi="Arial" w:cs="Arial"/>
          <w:szCs w:val="24"/>
        </w:rPr>
        <w:t xml:space="preserve"> per l’eventuale affidamento del servizio di </w:t>
      </w:r>
      <w:r w:rsidRPr="00D0468A">
        <w:rPr>
          <w:rFonts w:ascii="Arial" w:hAnsi="Arial" w:cs="Arial"/>
          <w:b/>
          <w:bCs/>
          <w:szCs w:val="24"/>
        </w:rPr>
        <w:t>movimentazione, posizionamento e rimozione di transenne e segnaletica stradale</w:t>
      </w:r>
      <w:r w:rsidRPr="00D0468A">
        <w:rPr>
          <w:rFonts w:ascii="Arial" w:hAnsi="Arial" w:cs="Arial"/>
          <w:szCs w:val="24"/>
        </w:rPr>
        <w:t xml:space="preserve"> per il mercato bisettimanale del Comune di </w:t>
      </w:r>
      <w:r w:rsidR="009B2867">
        <w:rPr>
          <w:rFonts w:ascii="Arial" w:hAnsi="Arial" w:cs="Arial"/>
          <w:szCs w:val="24"/>
        </w:rPr>
        <w:t>Castelfranco Veneto (TV)</w:t>
      </w:r>
      <w:r w:rsidRPr="00D0468A">
        <w:rPr>
          <w:rFonts w:ascii="Arial" w:hAnsi="Arial" w:cs="Arial"/>
          <w:szCs w:val="24"/>
        </w:rPr>
        <w:t>.</w:t>
      </w:r>
    </w:p>
    <w:p w:rsidR="00D0468A" w:rsidRPr="00D0468A" w:rsidRDefault="00D0468A" w:rsidP="00D0468A">
      <w:pPr>
        <w:spacing w:before="100" w:beforeAutospacing="1" w:after="100" w:afterAutospacing="1"/>
        <w:jc w:val="center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DICHIARA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ai sensi degli artt. 46 e 47 del D.P.R. 445/2000, consapevole delle responsabilità penali in caso di dichiarazioni mendaci: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Di essere iscritto al Registro delle Imprese della Camera di Commercio di ____________________</w:t>
      </w:r>
      <w:bookmarkStart w:id="0" w:name="_GoBack"/>
      <w:bookmarkEnd w:id="0"/>
      <w:r w:rsidRPr="00D0468A">
        <w:rPr>
          <w:rFonts w:ascii="Arial" w:hAnsi="Arial" w:cs="Arial"/>
          <w:szCs w:val="24"/>
        </w:rPr>
        <w:t xml:space="preserve"> per attività coerenti con quelle oggetto del servizio.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 xml:space="preserve">Di possedere i requisiti generali di cui all’art. 94 del </w:t>
      </w:r>
      <w:proofErr w:type="spellStart"/>
      <w:r w:rsidRPr="00D0468A">
        <w:rPr>
          <w:rFonts w:ascii="Arial" w:hAnsi="Arial" w:cs="Arial"/>
          <w:szCs w:val="24"/>
        </w:rPr>
        <w:t>D.Lgs.</w:t>
      </w:r>
      <w:proofErr w:type="spellEnd"/>
      <w:r w:rsidRPr="00D0468A">
        <w:rPr>
          <w:rFonts w:ascii="Arial" w:hAnsi="Arial" w:cs="Arial"/>
          <w:szCs w:val="24"/>
        </w:rPr>
        <w:t xml:space="preserve"> 36/2023 (assenza delle cause di esclusione).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Di possedere mezzi e attrezzature idonei alla movimentazione di transenne e segnaletica stradale provvisoria.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Di aver maturato, se presente, esperienza in servizi analoghi presso enti pubblici o privati.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Di impegnarsi, in caso di successivo invito, a partecipare alla procedura negoziata nei tempi e modi stabiliti dal Comune.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lastRenderedPageBreak/>
        <w:t>Di accettare integralmente le condizioni riportate nell’avviso pubblico.</w:t>
      </w:r>
    </w:p>
    <w:p w:rsidR="00D0468A" w:rsidRPr="00D0468A" w:rsidRDefault="00D0468A" w:rsidP="00D0468A">
      <w:pPr>
        <w:numPr>
          <w:ilvl w:val="0"/>
          <w:numId w:val="38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Di autorizzare il trattamento dei dati personali ai sensi del Regolamento UE 679/2016 (GDPR).</w:t>
      </w:r>
    </w:p>
    <w:p w:rsidR="00D0468A" w:rsidRPr="00D0468A" w:rsidRDefault="00D0468A" w:rsidP="00D0468A">
      <w:pPr>
        <w:spacing w:before="100" w:beforeAutospacing="1" w:after="100" w:afterAutospacing="1"/>
        <w:jc w:val="center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ALLEGATI</w:t>
      </w:r>
    </w:p>
    <w:p w:rsidR="00D0468A" w:rsidRPr="00D0468A" w:rsidRDefault="00D0468A" w:rsidP="00D0468A">
      <w:pPr>
        <w:numPr>
          <w:ilvl w:val="0"/>
          <w:numId w:val="39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Copia del documento di identità del dichiarante;</w:t>
      </w:r>
    </w:p>
    <w:p w:rsidR="00D0468A" w:rsidRPr="00D0468A" w:rsidRDefault="00D0468A" w:rsidP="00D0468A">
      <w:pPr>
        <w:numPr>
          <w:ilvl w:val="0"/>
          <w:numId w:val="39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Eventuale documentazione attestante esperienze pregresse o idoneità tecnica.</w:t>
      </w:r>
    </w:p>
    <w:p w:rsidR="00D0468A" w:rsidRPr="00D0468A" w:rsidRDefault="00D0468A" w:rsidP="00D0468A">
      <w:pPr>
        <w:spacing w:before="100" w:beforeAutospacing="1" w:after="100" w:afterAutospacing="1"/>
        <w:ind w:left="360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Luogo e data:</w:t>
      </w:r>
      <w:r w:rsidRPr="00D0468A">
        <w:rPr>
          <w:rFonts w:ascii="Arial" w:hAnsi="Arial" w:cs="Arial"/>
          <w:szCs w:val="24"/>
        </w:rPr>
        <w:t xml:space="preserve"> __________________________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br/>
      </w:r>
      <w:r w:rsidRPr="00D0468A">
        <w:rPr>
          <w:rFonts w:ascii="Arial" w:hAnsi="Arial" w:cs="Arial"/>
          <w:b/>
          <w:bCs/>
          <w:szCs w:val="24"/>
        </w:rPr>
        <w:t>Firma del legale rappresentante:</w:t>
      </w:r>
      <w:r w:rsidRPr="00D0468A">
        <w:rPr>
          <w:rFonts w:ascii="Arial" w:hAnsi="Arial" w:cs="Arial"/>
          <w:szCs w:val="24"/>
        </w:rPr>
        <w:t xml:space="preserve"> __________________________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8F434A" w:rsidRDefault="008F434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8F434A" w:rsidRDefault="008F434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8F434A" w:rsidRDefault="008F434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8F434A" w:rsidRPr="00D0468A" w:rsidRDefault="008F434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D0468A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  <w:szCs w:val="24"/>
        </w:rPr>
      </w:pPr>
      <w:r w:rsidRPr="00D0468A">
        <w:rPr>
          <w:rFonts w:ascii="Arial" w:hAnsi="Arial" w:cs="Arial"/>
          <w:b/>
          <w:bCs/>
          <w:kern w:val="36"/>
          <w:szCs w:val="24"/>
        </w:rPr>
        <w:t>ALLEGATO B</w:t>
      </w:r>
    </w:p>
    <w:p w:rsidR="00D0468A" w:rsidRPr="00D0468A" w:rsidRDefault="00D0468A" w:rsidP="00D0468A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SCHEDA TECNICO-ECONOMICA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Per il servizio di movimentazione transenne e segnaletica stradale per il mercato bisettimanale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Ragione sociale dell’operatore economico:</w:t>
      </w:r>
      <w:r w:rsidRPr="00D0468A">
        <w:rPr>
          <w:rFonts w:ascii="Arial" w:hAnsi="Arial" w:cs="Arial"/>
          <w:szCs w:val="24"/>
        </w:rPr>
        <w:t xml:space="preserve"> ___________________________</w: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1. MEZZI E ATTREZZATURE DISPONIBILI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(indicare numero, tipologia, portata, ecc.)</w:t>
      </w:r>
    </w:p>
    <w:p w:rsidR="00D0468A" w:rsidRPr="00D0468A" w:rsidRDefault="00DC26A7" w:rsidP="00D0468A">
      <w:pPr>
        <w:numPr>
          <w:ilvl w:val="0"/>
          <w:numId w:val="40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25" style="width:0;height:1.5pt" o:hralign="center" o:hrstd="t" o:hr="t" fillcolor="#a0a0a0" stroked="f"/>
        </w:pict>
      </w:r>
    </w:p>
    <w:p w:rsidR="00D0468A" w:rsidRPr="00D0468A" w:rsidRDefault="00DC26A7" w:rsidP="00D0468A">
      <w:pPr>
        <w:numPr>
          <w:ilvl w:val="0"/>
          <w:numId w:val="40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26" style="width:0;height:1.5pt" o:hralign="center" o:hrstd="t" o:hr="t" fillcolor="#a0a0a0" stroked="f"/>
        </w:pict>
      </w:r>
    </w:p>
    <w:p w:rsidR="00D0468A" w:rsidRPr="00D0468A" w:rsidRDefault="00DC26A7" w:rsidP="00D0468A">
      <w:pPr>
        <w:numPr>
          <w:ilvl w:val="0"/>
          <w:numId w:val="40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27" style="width:0;height:1.5pt" o:hralign="center" o:hrstd="t" o:hr="t" fillcolor="#a0a0a0" stroked="f"/>
        </w:pic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2. PERSONALE IMPIEGATO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(indicare numero operatori, qualifiche, modalità di impiego)</w:t>
      </w:r>
    </w:p>
    <w:p w:rsidR="00D0468A" w:rsidRPr="00D0468A" w:rsidRDefault="00DC26A7" w:rsidP="00D0468A">
      <w:pPr>
        <w:numPr>
          <w:ilvl w:val="0"/>
          <w:numId w:val="41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28" style="width:0;height:1.5pt" o:hralign="center" o:hrstd="t" o:hr="t" fillcolor="#a0a0a0" stroked="f"/>
        </w:pict>
      </w:r>
    </w:p>
    <w:p w:rsidR="00D0468A" w:rsidRPr="00D0468A" w:rsidRDefault="00DC26A7" w:rsidP="00D0468A">
      <w:pPr>
        <w:numPr>
          <w:ilvl w:val="0"/>
          <w:numId w:val="41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29" style="width:0;height:1.5pt" o:hralign="center" o:hrstd="t" o:hr="t" fillcolor="#a0a0a0" stroked="f"/>
        </w:pict>
      </w:r>
    </w:p>
    <w:p w:rsidR="00D0468A" w:rsidRPr="00D0468A" w:rsidRDefault="00DC26A7" w:rsidP="00D0468A">
      <w:pPr>
        <w:numPr>
          <w:ilvl w:val="0"/>
          <w:numId w:val="41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30" style="width:0;height:1.5pt" o:hralign="center" o:hrstd="t" o:hr="t" fillcolor="#a0a0a0" stroked="f"/>
        </w:pic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3. DESCRIZIONE DEL SERVIZIO PROPOSTO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Modalità di trasporto transenne: _____________________________________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Modalità di movimentazione segnaletica stradale: _____________________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Tempi di esecuzione e disponibilità operativa: _________________________</w:t>
      </w:r>
    </w:p>
    <w:p w:rsidR="00D0468A" w:rsidRPr="00D0468A" w:rsidRDefault="00D0468A" w:rsidP="00D0468A">
      <w:pPr>
        <w:numPr>
          <w:ilvl w:val="0"/>
          <w:numId w:val="42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Eventuali servizi aggiuntivi o migliorativi: ____________________________</w: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4. PREVENTIVO ECONOMICO INDICATIVO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(Non vincolante, utile all’Amministrazione per valutazioni comparative)</w:t>
      </w:r>
    </w:p>
    <w:p w:rsidR="00D0468A" w:rsidRPr="00D0468A" w:rsidRDefault="00D0468A" w:rsidP="00D0468A">
      <w:pPr>
        <w:numPr>
          <w:ilvl w:val="0"/>
          <w:numId w:val="43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Costo per singola giornata di mercato: € ______________________________</w:t>
      </w:r>
    </w:p>
    <w:p w:rsidR="00D0468A" w:rsidRPr="00D0468A" w:rsidRDefault="00D0468A" w:rsidP="00D0468A">
      <w:pPr>
        <w:numPr>
          <w:ilvl w:val="0"/>
          <w:numId w:val="43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Costo mensile/preventivo complessivo: € ______________________________</w:t>
      </w:r>
    </w:p>
    <w:p w:rsidR="00D0468A" w:rsidRPr="00D0468A" w:rsidRDefault="00D0468A" w:rsidP="00D0468A">
      <w:pPr>
        <w:numPr>
          <w:ilvl w:val="0"/>
          <w:numId w:val="43"/>
        </w:num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szCs w:val="24"/>
        </w:rPr>
        <w:t>Altre eventuali voci di spesa: _________________________________________</w:t>
      </w:r>
    </w:p>
    <w:p w:rsidR="00D0468A" w:rsidRPr="00D0468A" w:rsidRDefault="00D0468A" w:rsidP="00D0468A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szCs w:val="24"/>
        </w:rPr>
      </w:pPr>
      <w:r w:rsidRPr="00D0468A">
        <w:rPr>
          <w:rFonts w:ascii="Arial" w:hAnsi="Arial" w:cs="Arial"/>
          <w:b/>
          <w:bCs/>
          <w:szCs w:val="24"/>
        </w:rPr>
        <w:t>5. NOTE O ULTERIORI INFORMAZIONI</w:t>
      </w:r>
    </w:p>
    <w:p w:rsidR="00D0468A" w:rsidRPr="00D0468A" w:rsidRDefault="00DC26A7" w:rsidP="00D0468A">
      <w:pPr>
        <w:numPr>
          <w:ilvl w:val="0"/>
          <w:numId w:val="44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pict>
          <v:rect id="_x0000_i1031" style="width:0;height:1.5pt" o:hralign="center" o:hrstd="t" o:hr="t" fillcolor="#a0a0a0" stroked="f"/>
        </w:pict>
      </w:r>
    </w:p>
    <w:p w:rsidR="00D0468A" w:rsidRPr="00D0468A" w:rsidRDefault="00DC26A7" w:rsidP="00D0468A">
      <w:pPr>
        <w:numPr>
          <w:ilvl w:val="0"/>
          <w:numId w:val="44"/>
        </w:numPr>
        <w:spacing w:before="100" w:beforeAutospacing="1" w:after="100" w:afterAutospacing="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pict>
          <v:rect id="_x0000_i1032" style="width:0;height:1.5pt" o:hralign="center" o:hrstd="t" o:hr="t" fillcolor="#a0a0a0" stroked="f"/>
        </w:pic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D0468A">
        <w:rPr>
          <w:rFonts w:ascii="Arial" w:hAnsi="Arial" w:cs="Arial"/>
          <w:b/>
          <w:bCs/>
          <w:szCs w:val="24"/>
        </w:rPr>
        <w:t>Firma del legale rappresentante:</w:t>
      </w:r>
      <w:r w:rsidRPr="00D0468A">
        <w:rPr>
          <w:rFonts w:ascii="Arial" w:hAnsi="Arial" w:cs="Arial"/>
          <w:szCs w:val="24"/>
        </w:rPr>
        <w:t xml:space="preserve"> ___________________________</w:t>
      </w:r>
    </w:p>
    <w:p w:rsidR="00D0468A" w:rsidRPr="00D0468A" w:rsidRDefault="00D0468A" w:rsidP="00D0468A">
      <w:pPr>
        <w:spacing w:before="100" w:beforeAutospacing="1" w:after="100" w:afterAutospacing="1"/>
        <w:rPr>
          <w:rFonts w:ascii="Arial" w:hAnsi="Arial" w:cs="Arial"/>
          <w:szCs w:val="24"/>
        </w:rPr>
      </w:pPr>
    </w:p>
    <w:p w:rsidR="00D0468A" w:rsidRPr="00D0468A" w:rsidRDefault="00D0468A" w:rsidP="00973B7F">
      <w:pPr>
        <w:jc w:val="both"/>
        <w:rPr>
          <w:rFonts w:ascii="Arial" w:hAnsi="Arial" w:cs="Arial"/>
          <w:b/>
          <w:szCs w:val="24"/>
          <w:u w:val="single"/>
        </w:rPr>
      </w:pPr>
    </w:p>
    <w:sectPr w:rsidR="00D0468A" w:rsidRPr="00D0468A" w:rsidSect="009A3F89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134" w:bottom="1134" w:left="1134" w:header="680" w:footer="6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26A7" w:rsidRDefault="00DC26A7">
      <w:r>
        <w:separator/>
      </w:r>
    </w:p>
  </w:endnote>
  <w:endnote w:type="continuationSeparator" w:id="0">
    <w:p w:rsidR="00DC26A7" w:rsidRDefault="00DC2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FB8" w:rsidRDefault="00291FB8" w:rsidP="00BB73A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291FB8" w:rsidRDefault="00291FB8" w:rsidP="00291FB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01" w:type="dxa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951"/>
      <w:gridCol w:w="4950"/>
    </w:tblGrid>
    <w:tr w:rsidR="00A34E40" w:rsidRPr="00323668" w:rsidTr="009F1CA6">
      <w:trPr>
        <w:trHeight w:hRule="exact" w:val="940"/>
      </w:trPr>
      <w:tc>
        <w:tcPr>
          <w:tcW w:w="4951" w:type="dxa"/>
        </w:tcPr>
        <w:p w:rsidR="00A34E40" w:rsidRDefault="00A34E40" w:rsidP="00A34E40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</w:p>
        <w:p w:rsidR="00A34E40" w:rsidRPr="00323668" w:rsidRDefault="00125A13" w:rsidP="004B1651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  <w:r>
            <w:rPr>
              <w:rFonts w:ascii="Arial" w:hAnsi="Arial" w:cs="Arial"/>
              <w:iCs/>
              <w:sz w:val="18"/>
              <w:szCs w:val="18"/>
            </w:rPr>
            <w:t xml:space="preserve">Ufficio referente: Ufficio Strade </w:t>
          </w:r>
          <w:r>
            <w:rPr>
              <w:rFonts w:ascii="Arial" w:hAnsi="Arial" w:cs="Arial"/>
              <w:iCs/>
              <w:sz w:val="18"/>
              <w:szCs w:val="18"/>
            </w:rPr>
            <w:br/>
            <w:t>Tel. 0423/735723 – Fax 0423/735705</w:t>
          </w:r>
          <w:r w:rsidR="00A34E40" w:rsidRPr="00323668">
            <w:rPr>
              <w:rFonts w:ascii="Arial" w:hAnsi="Arial" w:cs="Arial"/>
              <w:iCs/>
              <w:sz w:val="18"/>
              <w:szCs w:val="18"/>
            </w:rPr>
            <w:br/>
            <w:t xml:space="preserve">Email: </w:t>
          </w:r>
          <w:hyperlink r:id="rId1" w:history="1">
            <w:r w:rsidRPr="008645C9">
              <w:rPr>
                <w:rStyle w:val="Collegamentoipertestuale"/>
                <w:rFonts w:ascii="Arial" w:hAnsi="Arial" w:cs="Arial"/>
                <w:iCs/>
                <w:sz w:val="18"/>
                <w:szCs w:val="18"/>
              </w:rPr>
              <w:t>strade@comune.castelfranco-veneto.tv.it</w:t>
            </w:r>
          </w:hyperlink>
        </w:p>
      </w:tc>
      <w:tc>
        <w:tcPr>
          <w:tcW w:w="4950" w:type="dxa"/>
        </w:tcPr>
        <w:p w:rsidR="00A34E40" w:rsidRDefault="00A34E40" w:rsidP="00A34E40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</w:p>
        <w:p w:rsidR="00A34E40" w:rsidRPr="00323668" w:rsidRDefault="00A34E40" w:rsidP="00A34E40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 xml:space="preserve">Responsabile dell’istruttoria: </w:t>
          </w:r>
          <w:r w:rsidR="0063258F">
            <w:rPr>
              <w:rFonts w:ascii="Arial" w:hAnsi="Arial" w:cs="Arial"/>
              <w:iCs/>
              <w:sz w:val="18"/>
              <w:szCs w:val="18"/>
            </w:rPr>
            <w:t>Roberto De Vidi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  <w:t>Responsabil</w:t>
          </w:r>
          <w:r w:rsidR="0063258F">
            <w:rPr>
              <w:rFonts w:ascii="Arial" w:hAnsi="Arial" w:cs="Arial"/>
              <w:iCs/>
              <w:sz w:val="18"/>
              <w:szCs w:val="18"/>
            </w:rPr>
            <w:t xml:space="preserve">e </w:t>
          </w:r>
          <w:r w:rsidR="00C01A6F">
            <w:rPr>
              <w:rFonts w:ascii="Arial" w:hAnsi="Arial" w:cs="Arial"/>
              <w:iCs/>
              <w:sz w:val="18"/>
              <w:szCs w:val="18"/>
            </w:rPr>
            <w:t>del procedimento: Francesco Bellato</w:t>
          </w:r>
        </w:p>
      </w:tc>
    </w:tr>
    <w:tr w:rsidR="00A34E40" w:rsidRPr="00323668" w:rsidTr="00A34E40">
      <w:trPr>
        <w:trHeight w:hRule="exact" w:val="479"/>
      </w:trPr>
      <w:tc>
        <w:tcPr>
          <w:tcW w:w="9901" w:type="dxa"/>
          <w:gridSpan w:val="2"/>
        </w:tcPr>
        <w:p w:rsidR="00A34E40" w:rsidRPr="00323668" w:rsidRDefault="00A34E40" w:rsidP="00A34E40">
          <w:pPr>
            <w:tabs>
              <w:tab w:val="left" w:pos="7655"/>
              <w:tab w:val="left" w:pos="8080"/>
              <w:tab w:val="left" w:pos="8222"/>
            </w:tabs>
            <w:rPr>
              <w:rFonts w:ascii="Arial" w:hAnsi="Arial" w:cs="Arial"/>
              <w:iCs/>
              <w:sz w:val="18"/>
              <w:szCs w:val="18"/>
            </w:rPr>
          </w:pPr>
        </w:p>
      </w:tc>
    </w:tr>
  </w:tbl>
  <w:p w:rsidR="00064C21" w:rsidRPr="00C82EAD" w:rsidRDefault="00064C21" w:rsidP="00A34E40">
    <w:pPr>
      <w:pStyle w:val="Pidipagina"/>
      <w:jc w:val="center"/>
      <w:rPr>
        <w:rFonts w:ascii="Arial" w:hAnsi="Arial" w:cs="Arial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01" w:type="dxa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951"/>
      <w:gridCol w:w="4950"/>
    </w:tblGrid>
    <w:tr w:rsidR="001F664A" w:rsidRPr="00323668" w:rsidTr="00323668">
      <w:trPr>
        <w:trHeight w:hRule="exact" w:val="940"/>
      </w:trPr>
      <w:tc>
        <w:tcPr>
          <w:tcW w:w="4951" w:type="dxa"/>
        </w:tcPr>
        <w:p w:rsidR="00323668" w:rsidRDefault="00323668" w:rsidP="008437FA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</w:p>
        <w:p w:rsidR="0016547E" w:rsidRPr="00323668" w:rsidRDefault="0016547E" w:rsidP="008437FA">
          <w:pPr>
            <w:tabs>
              <w:tab w:val="left" w:pos="7655"/>
              <w:tab w:val="left" w:pos="8080"/>
              <w:tab w:val="left" w:pos="8222"/>
            </w:tabs>
            <w:ind w:right="-142"/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 xml:space="preserve">Ufficio referente: Nome ufficio 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</w:r>
          <w:r w:rsidR="005D6BC2" w:rsidRPr="00323668">
            <w:rPr>
              <w:rFonts w:ascii="Arial" w:hAnsi="Arial" w:cs="Arial"/>
              <w:iCs/>
              <w:sz w:val="18"/>
              <w:szCs w:val="18"/>
            </w:rPr>
            <w:t>Tel. 0423/735</w:t>
          </w:r>
          <w:r w:rsidR="00D519A6" w:rsidRPr="00323668">
            <w:rPr>
              <w:rFonts w:ascii="Arial" w:hAnsi="Arial" w:cs="Arial"/>
              <w:iCs/>
              <w:sz w:val="18"/>
              <w:szCs w:val="18"/>
            </w:rPr>
            <w:t>XXX</w:t>
          </w:r>
          <w:r w:rsidR="001F664A" w:rsidRPr="00323668">
            <w:rPr>
              <w:rFonts w:ascii="Arial" w:hAnsi="Arial" w:cs="Arial"/>
              <w:iCs/>
              <w:sz w:val="18"/>
              <w:szCs w:val="18"/>
            </w:rPr>
            <w:t xml:space="preserve"> – Fax 0423/735</w:t>
          </w:r>
          <w:r w:rsidR="00D519A6" w:rsidRPr="00323668">
            <w:rPr>
              <w:rFonts w:ascii="Arial" w:hAnsi="Arial" w:cs="Arial"/>
              <w:iCs/>
              <w:sz w:val="18"/>
              <w:szCs w:val="18"/>
            </w:rPr>
            <w:t>XXX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  <w:t xml:space="preserve">Email: </w:t>
          </w:r>
          <w:hyperlink r:id="rId1" w:history="1">
            <w:r w:rsidRPr="00323668">
              <w:rPr>
                <w:rStyle w:val="Collegamentoipertestuale"/>
                <w:rFonts w:ascii="Arial" w:hAnsi="Arial" w:cs="Arial"/>
                <w:iCs/>
                <w:sz w:val="18"/>
                <w:szCs w:val="18"/>
              </w:rPr>
              <w:t>mail@comune.castelfranco-veneto.tv.it</w:t>
            </w:r>
          </w:hyperlink>
        </w:p>
      </w:tc>
      <w:tc>
        <w:tcPr>
          <w:tcW w:w="4950" w:type="dxa"/>
        </w:tcPr>
        <w:p w:rsidR="00323668" w:rsidRDefault="00323668" w:rsidP="008437FA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</w:p>
        <w:p w:rsidR="001F664A" w:rsidRPr="00323668" w:rsidRDefault="0016547E" w:rsidP="008437FA">
          <w:pPr>
            <w:tabs>
              <w:tab w:val="left" w:pos="7655"/>
              <w:tab w:val="left" w:pos="8080"/>
              <w:tab w:val="left" w:pos="8222"/>
            </w:tabs>
            <w:jc w:val="right"/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>Responsabile dell’istruttoria: Nome Cognome</w:t>
          </w:r>
          <w:r w:rsidRPr="00323668">
            <w:rPr>
              <w:rFonts w:ascii="Arial" w:hAnsi="Arial" w:cs="Arial"/>
              <w:iCs/>
              <w:sz w:val="18"/>
              <w:szCs w:val="18"/>
            </w:rPr>
            <w:br/>
            <w:t>Responsabile del procedimento: Nome Cognome</w:t>
          </w:r>
        </w:p>
      </w:tc>
    </w:tr>
    <w:tr w:rsidR="0016547E" w:rsidRPr="00323668" w:rsidTr="00323668">
      <w:trPr>
        <w:trHeight w:hRule="exact" w:val="614"/>
      </w:trPr>
      <w:tc>
        <w:tcPr>
          <w:tcW w:w="9901" w:type="dxa"/>
          <w:gridSpan w:val="2"/>
        </w:tcPr>
        <w:p w:rsidR="0016547E" w:rsidRPr="00323668" w:rsidRDefault="0016547E" w:rsidP="0016547E">
          <w:pPr>
            <w:tabs>
              <w:tab w:val="left" w:pos="7655"/>
              <w:tab w:val="left" w:pos="8080"/>
              <w:tab w:val="left" w:pos="8222"/>
            </w:tabs>
            <w:rPr>
              <w:rFonts w:ascii="Arial" w:hAnsi="Arial" w:cs="Arial"/>
              <w:iCs/>
              <w:sz w:val="18"/>
              <w:szCs w:val="18"/>
            </w:rPr>
          </w:pPr>
          <w:r w:rsidRPr="00323668">
            <w:rPr>
              <w:rFonts w:ascii="Arial" w:hAnsi="Arial" w:cs="Arial"/>
              <w:iCs/>
              <w:sz w:val="18"/>
              <w:szCs w:val="18"/>
            </w:rPr>
            <w:t xml:space="preserve">Orari Ufficio: </w:t>
          </w:r>
          <w:r w:rsidR="00323668" w:rsidRPr="00323668">
            <w:rPr>
              <w:rFonts w:ascii="Arial" w:hAnsi="Arial" w:cs="Arial"/>
              <w:iCs/>
              <w:sz w:val="18"/>
              <w:szCs w:val="18"/>
            </w:rPr>
            <w:t xml:space="preserve">lunedì, martedì, giovedì </w:t>
          </w:r>
          <w:r w:rsidRPr="00323668">
            <w:rPr>
              <w:rFonts w:ascii="Arial" w:hAnsi="Arial" w:cs="Arial"/>
              <w:iCs/>
              <w:sz w:val="18"/>
              <w:szCs w:val="18"/>
            </w:rPr>
            <w:t>dalle 00:00 alle 00:00</w:t>
          </w:r>
        </w:p>
      </w:tc>
    </w:tr>
  </w:tbl>
  <w:p w:rsidR="00064C21" w:rsidRPr="002647AB" w:rsidRDefault="00DB0E08" w:rsidP="00DB0E08">
    <w:pPr>
      <w:pStyle w:val="Pidipagina"/>
      <w:tabs>
        <w:tab w:val="clear" w:pos="9638"/>
        <w:tab w:val="right" w:pos="9781"/>
      </w:tabs>
      <w:ind w:right="-57"/>
      <w:jc w:val="center"/>
      <w:rPr>
        <w:szCs w:val="16"/>
      </w:rPr>
    </w:pPr>
    <w:r w:rsidRPr="00DB0E08">
      <w:rPr>
        <w:szCs w:val="16"/>
      </w:rPr>
      <w:fldChar w:fldCharType="begin"/>
    </w:r>
    <w:r w:rsidRPr="00DB0E08">
      <w:rPr>
        <w:szCs w:val="16"/>
      </w:rPr>
      <w:instrText>PAGE   \* MERGEFORMAT</w:instrText>
    </w:r>
    <w:r w:rsidRPr="00DB0E08">
      <w:rPr>
        <w:szCs w:val="16"/>
      </w:rPr>
      <w:fldChar w:fldCharType="separate"/>
    </w:r>
    <w:r w:rsidRPr="00DB0E08">
      <w:rPr>
        <w:szCs w:val="16"/>
      </w:rPr>
      <w:t>1</w:t>
    </w:r>
    <w:r w:rsidRPr="00DB0E08">
      <w:rPr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26A7" w:rsidRDefault="00DC26A7">
      <w:r>
        <w:separator/>
      </w:r>
    </w:p>
  </w:footnote>
  <w:footnote w:type="continuationSeparator" w:id="0">
    <w:p w:rsidR="00DC26A7" w:rsidRDefault="00DC2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4E40" w:rsidRDefault="000F34B0" w:rsidP="00A34E40">
    <w:pPr>
      <w:pStyle w:val="Intestazione"/>
      <w:ind w:left="1418"/>
      <w:rPr>
        <w:rFonts w:ascii="Arial" w:hAnsi="Arial" w:cs="Arial"/>
        <w:sz w:val="22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97D65C3" wp14:editId="079FC80E">
          <wp:simplePos x="0" y="0"/>
          <wp:positionH relativeFrom="margin">
            <wp:posOffset>-198120</wp:posOffset>
          </wp:positionH>
          <wp:positionV relativeFrom="paragraph">
            <wp:posOffset>-53975</wp:posOffset>
          </wp:positionV>
          <wp:extent cx="838200" cy="1047750"/>
          <wp:effectExtent l="0" t="0" r="0" b="0"/>
          <wp:wrapTight wrapText="bothSides">
            <wp:wrapPolygon edited="0">
              <wp:start x="8836" y="0"/>
              <wp:lineTo x="5400" y="393"/>
              <wp:lineTo x="1964" y="3927"/>
              <wp:lineTo x="982" y="7855"/>
              <wp:lineTo x="982" y="10604"/>
              <wp:lineTo x="2455" y="19244"/>
              <wp:lineTo x="4909" y="20815"/>
              <wp:lineTo x="16691" y="20815"/>
              <wp:lineTo x="20127" y="14924"/>
              <wp:lineTo x="19636" y="4320"/>
              <wp:lineTo x="15218" y="785"/>
              <wp:lineTo x="11782" y="0"/>
              <wp:lineTo x="8836" y="0"/>
            </wp:wrapPolygon>
          </wp:wrapTight>
          <wp:docPr id="2" name="Immagine 6" descr="Logo_piccolo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 descr="Logo_piccolo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4E40" w:rsidRPr="004541E0">
      <w:rPr>
        <w:rFonts w:ascii="Arial" w:hAnsi="Arial" w:cs="Arial"/>
        <w:sz w:val="32"/>
        <w:szCs w:val="32"/>
      </w:rPr>
      <w:t xml:space="preserve">Città di </w:t>
    </w:r>
    <w:r w:rsidR="00A34E40" w:rsidRPr="004541E0">
      <w:rPr>
        <w:rFonts w:ascii="Arial" w:hAnsi="Arial" w:cs="Arial"/>
        <w:b/>
        <w:bCs/>
        <w:sz w:val="32"/>
        <w:szCs w:val="32"/>
      </w:rPr>
      <w:t>CASTELFRANCO VENETO</w:t>
    </w:r>
    <w:r w:rsidR="00A34E40" w:rsidRPr="004541E0">
      <w:rPr>
        <w:rFonts w:ascii="Arial" w:hAnsi="Arial" w:cs="Arial"/>
        <w:b/>
        <w:bCs/>
        <w:sz w:val="32"/>
        <w:szCs w:val="32"/>
      </w:rPr>
      <w:br/>
    </w:r>
    <w:r w:rsidR="00A34E40" w:rsidRPr="004541E0">
      <w:rPr>
        <w:rFonts w:ascii="Arial" w:hAnsi="Arial" w:cs="Arial"/>
        <w:sz w:val="22"/>
        <w:szCs w:val="18"/>
      </w:rPr>
      <w:t>Provincia di Treviso</w:t>
    </w:r>
  </w:p>
  <w:p w:rsidR="00A34E40" w:rsidRPr="004541E0" w:rsidRDefault="00A34E40" w:rsidP="00A34E40">
    <w:pPr>
      <w:pStyle w:val="Intestazione"/>
      <w:ind w:left="1418"/>
      <w:rPr>
        <w:rFonts w:ascii="Arial" w:hAnsi="Arial" w:cs="Arial"/>
        <w:sz w:val="18"/>
        <w:szCs w:val="14"/>
      </w:rPr>
    </w:pPr>
    <w:r w:rsidRPr="004541E0">
      <w:rPr>
        <w:rFonts w:ascii="Arial" w:hAnsi="Arial" w:cs="Arial"/>
        <w:sz w:val="22"/>
        <w:szCs w:val="18"/>
      </w:rPr>
      <w:br/>
    </w:r>
    <w:r w:rsidRPr="004541E0">
      <w:rPr>
        <w:rFonts w:ascii="Arial" w:hAnsi="Arial" w:cs="Arial"/>
        <w:sz w:val="18"/>
        <w:szCs w:val="14"/>
      </w:rPr>
      <w:t>Via F. M. Preti, 36 - 31033 - Castelfranco Veneto, TV - Tel: 0423.73.54 - Fax: 0423.735580</w:t>
    </w:r>
    <w:r w:rsidRPr="004541E0">
      <w:rPr>
        <w:rFonts w:ascii="Arial" w:hAnsi="Arial" w:cs="Arial"/>
        <w:sz w:val="18"/>
        <w:szCs w:val="14"/>
      </w:rPr>
      <w:br/>
      <w:t xml:space="preserve">C.F./P.Iva:00481880268 – Sito web: </w:t>
    </w:r>
    <w:hyperlink r:id="rId2" w:history="1">
      <w:r w:rsidRPr="00AE2CED">
        <w:rPr>
          <w:rStyle w:val="Collegamentoipertestuale"/>
          <w:rFonts w:ascii="Arial" w:hAnsi="Arial" w:cs="Arial"/>
          <w:sz w:val="18"/>
          <w:szCs w:val="14"/>
        </w:rPr>
        <w:t>www.comune.castelfrancoveneto.tv.it</w:t>
      </w:r>
    </w:hyperlink>
    <w:r>
      <w:rPr>
        <w:rFonts w:ascii="Arial" w:hAnsi="Arial" w:cs="Arial"/>
        <w:sz w:val="18"/>
        <w:szCs w:val="14"/>
      </w:rPr>
      <w:br/>
    </w:r>
    <w:r w:rsidRPr="004541E0">
      <w:rPr>
        <w:rFonts w:ascii="Arial" w:hAnsi="Arial" w:cs="Arial"/>
        <w:sz w:val="18"/>
        <w:szCs w:val="14"/>
      </w:rPr>
      <w:t xml:space="preserve">Email: </w:t>
    </w:r>
    <w:hyperlink r:id="rId3" w:history="1">
      <w:r w:rsidR="004B1651" w:rsidRPr="00097AF6">
        <w:rPr>
          <w:rStyle w:val="Collegamentoipertestuale"/>
          <w:rFonts w:ascii="Arial" w:hAnsi="Arial" w:cs="Arial"/>
          <w:sz w:val="18"/>
          <w:szCs w:val="14"/>
        </w:rPr>
        <w:t>info@comune.castelfranco-veneto.tv.it</w:t>
      </w:r>
    </w:hyperlink>
    <w:r w:rsidRPr="004541E0">
      <w:rPr>
        <w:rFonts w:ascii="Arial" w:hAnsi="Arial" w:cs="Arial"/>
        <w:sz w:val="18"/>
        <w:szCs w:val="14"/>
      </w:rPr>
      <w:t xml:space="preserve"> - </w:t>
    </w:r>
    <w:proofErr w:type="spellStart"/>
    <w:r w:rsidRPr="004541E0">
      <w:rPr>
        <w:rFonts w:ascii="Arial" w:hAnsi="Arial" w:cs="Arial"/>
        <w:sz w:val="18"/>
        <w:szCs w:val="14"/>
      </w:rPr>
      <w:t>Pec</w:t>
    </w:r>
    <w:proofErr w:type="spellEnd"/>
    <w:r w:rsidRPr="004541E0">
      <w:rPr>
        <w:rFonts w:ascii="Arial" w:hAnsi="Arial" w:cs="Arial"/>
        <w:sz w:val="18"/>
        <w:szCs w:val="14"/>
      </w:rPr>
      <w:t>: comune.castelfrancoveneto.tv@pecveneto.it</w:t>
    </w:r>
  </w:p>
  <w:p w:rsidR="00A34E40" w:rsidRDefault="00A34E4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1E0" w:rsidRDefault="000F34B0" w:rsidP="004541E0">
    <w:pPr>
      <w:pStyle w:val="Intestazione"/>
      <w:ind w:left="1418"/>
      <w:rPr>
        <w:rFonts w:ascii="Arial" w:hAnsi="Arial" w:cs="Arial"/>
        <w:sz w:val="22"/>
        <w:szCs w:val="18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4AB5A628" wp14:editId="0A70CFB9">
          <wp:simplePos x="0" y="0"/>
          <wp:positionH relativeFrom="margin">
            <wp:posOffset>-198120</wp:posOffset>
          </wp:positionH>
          <wp:positionV relativeFrom="paragraph">
            <wp:posOffset>-53975</wp:posOffset>
          </wp:positionV>
          <wp:extent cx="838200" cy="1047750"/>
          <wp:effectExtent l="0" t="0" r="0" b="0"/>
          <wp:wrapTight wrapText="bothSides">
            <wp:wrapPolygon edited="0">
              <wp:start x="8836" y="0"/>
              <wp:lineTo x="5400" y="393"/>
              <wp:lineTo x="1964" y="3927"/>
              <wp:lineTo x="982" y="7855"/>
              <wp:lineTo x="982" y="10604"/>
              <wp:lineTo x="2455" y="19244"/>
              <wp:lineTo x="4909" y="20815"/>
              <wp:lineTo x="16691" y="20815"/>
              <wp:lineTo x="20127" y="14924"/>
              <wp:lineTo x="19636" y="4320"/>
              <wp:lineTo x="15218" y="785"/>
              <wp:lineTo x="11782" y="0"/>
              <wp:lineTo x="8836" y="0"/>
            </wp:wrapPolygon>
          </wp:wrapTight>
          <wp:docPr id="1" name="Immagine 5" descr="Logo_piccolo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Logo_piccolo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41E0" w:rsidRPr="004541E0">
      <w:rPr>
        <w:rFonts w:ascii="Arial" w:hAnsi="Arial" w:cs="Arial"/>
        <w:sz w:val="32"/>
        <w:szCs w:val="32"/>
      </w:rPr>
      <w:t xml:space="preserve">Città di </w:t>
    </w:r>
    <w:r w:rsidR="008A45DB" w:rsidRPr="004541E0">
      <w:rPr>
        <w:rFonts w:ascii="Arial" w:hAnsi="Arial" w:cs="Arial"/>
        <w:b/>
        <w:bCs/>
        <w:sz w:val="32"/>
        <w:szCs w:val="32"/>
      </w:rPr>
      <w:t>CASTELFRA</w:t>
    </w:r>
    <w:r w:rsidR="004541E0" w:rsidRPr="004541E0">
      <w:rPr>
        <w:rFonts w:ascii="Arial" w:hAnsi="Arial" w:cs="Arial"/>
        <w:b/>
        <w:bCs/>
        <w:sz w:val="32"/>
        <w:szCs w:val="32"/>
      </w:rPr>
      <w:t>N</w:t>
    </w:r>
    <w:r w:rsidR="008A45DB" w:rsidRPr="004541E0">
      <w:rPr>
        <w:rFonts w:ascii="Arial" w:hAnsi="Arial" w:cs="Arial"/>
        <w:b/>
        <w:bCs/>
        <w:sz w:val="32"/>
        <w:szCs w:val="32"/>
      </w:rPr>
      <w:t>CO VENETO</w:t>
    </w:r>
    <w:r w:rsidR="008A45DB" w:rsidRPr="004541E0">
      <w:rPr>
        <w:rFonts w:ascii="Arial" w:hAnsi="Arial" w:cs="Arial"/>
        <w:b/>
        <w:bCs/>
        <w:sz w:val="32"/>
        <w:szCs w:val="32"/>
      </w:rPr>
      <w:br/>
    </w:r>
    <w:r w:rsidR="008A45DB" w:rsidRPr="004541E0">
      <w:rPr>
        <w:rFonts w:ascii="Arial" w:hAnsi="Arial" w:cs="Arial"/>
        <w:sz w:val="22"/>
        <w:szCs w:val="18"/>
      </w:rPr>
      <w:t>Provincia di Treviso</w:t>
    </w:r>
  </w:p>
  <w:p w:rsidR="008A45DB" w:rsidRPr="004541E0" w:rsidRDefault="008A45DB" w:rsidP="004541E0">
    <w:pPr>
      <w:pStyle w:val="Intestazione"/>
      <w:ind w:left="1418"/>
      <w:rPr>
        <w:rFonts w:ascii="Arial" w:hAnsi="Arial" w:cs="Arial"/>
        <w:sz w:val="18"/>
        <w:szCs w:val="14"/>
      </w:rPr>
    </w:pPr>
    <w:r w:rsidRPr="004541E0">
      <w:rPr>
        <w:rFonts w:ascii="Arial" w:hAnsi="Arial" w:cs="Arial"/>
        <w:sz w:val="22"/>
        <w:szCs w:val="18"/>
      </w:rPr>
      <w:br/>
    </w:r>
    <w:r w:rsidRPr="004541E0">
      <w:rPr>
        <w:rFonts w:ascii="Arial" w:hAnsi="Arial" w:cs="Arial"/>
        <w:sz w:val="18"/>
        <w:szCs w:val="14"/>
      </w:rPr>
      <w:t>Via F. M. Preti, 36 - 31033 - Castelfranco Veneto, TV</w:t>
    </w:r>
    <w:r w:rsidR="004541E0" w:rsidRPr="004541E0">
      <w:rPr>
        <w:rFonts w:ascii="Arial" w:hAnsi="Arial" w:cs="Arial"/>
        <w:sz w:val="18"/>
        <w:szCs w:val="14"/>
      </w:rPr>
      <w:t xml:space="preserve"> - Tel: 0423.73.54 - Fax: 0423.735580</w:t>
    </w:r>
    <w:r w:rsidRPr="004541E0">
      <w:rPr>
        <w:rFonts w:ascii="Arial" w:hAnsi="Arial" w:cs="Arial"/>
        <w:sz w:val="18"/>
        <w:szCs w:val="14"/>
      </w:rPr>
      <w:br/>
      <w:t>C.F./P.Iva:00481880268</w:t>
    </w:r>
    <w:r w:rsidR="004541E0" w:rsidRPr="004541E0">
      <w:rPr>
        <w:rFonts w:ascii="Arial" w:hAnsi="Arial" w:cs="Arial"/>
        <w:sz w:val="18"/>
        <w:szCs w:val="14"/>
      </w:rPr>
      <w:t xml:space="preserve"> – Sito web: </w:t>
    </w:r>
    <w:hyperlink r:id="rId2" w:history="1">
      <w:r w:rsidR="004541E0" w:rsidRPr="00AE2CED">
        <w:rPr>
          <w:rStyle w:val="Collegamentoipertestuale"/>
          <w:rFonts w:ascii="Arial" w:hAnsi="Arial" w:cs="Arial"/>
          <w:sz w:val="18"/>
          <w:szCs w:val="14"/>
        </w:rPr>
        <w:t>www.comune.castelfrancoveneto.tv.it</w:t>
      </w:r>
    </w:hyperlink>
    <w:r w:rsidR="004541E0">
      <w:rPr>
        <w:rFonts w:ascii="Arial" w:hAnsi="Arial" w:cs="Arial"/>
        <w:sz w:val="18"/>
        <w:szCs w:val="14"/>
      </w:rPr>
      <w:br/>
    </w:r>
    <w:r w:rsidRPr="004541E0">
      <w:rPr>
        <w:rFonts w:ascii="Arial" w:hAnsi="Arial" w:cs="Arial"/>
        <w:sz w:val="18"/>
        <w:szCs w:val="14"/>
      </w:rPr>
      <w:t xml:space="preserve">Email: </w:t>
    </w:r>
    <w:hyperlink r:id="rId3" w:history="1">
      <w:r w:rsidRPr="004541E0">
        <w:rPr>
          <w:rStyle w:val="Collegamentoipertestuale"/>
          <w:rFonts w:ascii="Arial" w:hAnsi="Arial" w:cs="Arial"/>
          <w:sz w:val="18"/>
          <w:szCs w:val="14"/>
        </w:rPr>
        <w:t>info@comune.castelfrancoveneto.tv.it</w:t>
      </w:r>
    </w:hyperlink>
    <w:r w:rsidRPr="004541E0">
      <w:rPr>
        <w:rFonts w:ascii="Arial" w:hAnsi="Arial" w:cs="Arial"/>
        <w:sz w:val="18"/>
        <w:szCs w:val="14"/>
      </w:rPr>
      <w:t xml:space="preserve"> - </w:t>
    </w:r>
    <w:proofErr w:type="spellStart"/>
    <w:r w:rsidRPr="004541E0">
      <w:rPr>
        <w:rFonts w:ascii="Arial" w:hAnsi="Arial" w:cs="Arial"/>
        <w:sz w:val="18"/>
        <w:szCs w:val="14"/>
      </w:rPr>
      <w:t>Pec</w:t>
    </w:r>
    <w:proofErr w:type="spellEnd"/>
    <w:r w:rsidRPr="004541E0">
      <w:rPr>
        <w:rFonts w:ascii="Arial" w:hAnsi="Arial" w:cs="Arial"/>
        <w:sz w:val="18"/>
        <w:szCs w:val="14"/>
      </w:rPr>
      <w:t>: comune.castelfrancoveneto.tv@pecveneto.it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4724B"/>
    <w:multiLevelType w:val="multilevel"/>
    <w:tmpl w:val="CA3C1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A017C"/>
    <w:multiLevelType w:val="singleLevel"/>
    <w:tmpl w:val="4698B890"/>
    <w:lvl w:ilvl="0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" w15:restartNumberingAfterBreak="0">
    <w:nsid w:val="05FF46F4"/>
    <w:multiLevelType w:val="singleLevel"/>
    <w:tmpl w:val="AC386724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60D55EE"/>
    <w:multiLevelType w:val="multilevel"/>
    <w:tmpl w:val="B8205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E20C9D"/>
    <w:multiLevelType w:val="multilevel"/>
    <w:tmpl w:val="499A24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E20872"/>
    <w:multiLevelType w:val="multilevel"/>
    <w:tmpl w:val="334C4C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C960E0E"/>
    <w:multiLevelType w:val="multilevel"/>
    <w:tmpl w:val="DCA8C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4D3027"/>
    <w:multiLevelType w:val="hybridMultilevel"/>
    <w:tmpl w:val="2C9E2008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D766E9"/>
    <w:multiLevelType w:val="multilevel"/>
    <w:tmpl w:val="334C4C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57B54B7"/>
    <w:multiLevelType w:val="hybridMultilevel"/>
    <w:tmpl w:val="89D4FA6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60F6E7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CBB61A1"/>
    <w:multiLevelType w:val="multilevel"/>
    <w:tmpl w:val="0410001F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213B1898"/>
    <w:multiLevelType w:val="hybridMultilevel"/>
    <w:tmpl w:val="7A6E5D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6C0CE4"/>
    <w:multiLevelType w:val="multilevel"/>
    <w:tmpl w:val="8FE01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77ECC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E5F2F1F"/>
    <w:multiLevelType w:val="multilevel"/>
    <w:tmpl w:val="FBEE7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D04779"/>
    <w:multiLevelType w:val="hybridMultilevel"/>
    <w:tmpl w:val="F516F518"/>
    <w:lvl w:ilvl="0" w:tplc="ABA8EA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1841E3"/>
    <w:multiLevelType w:val="hybridMultilevel"/>
    <w:tmpl w:val="D0F0FCD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7A61323"/>
    <w:multiLevelType w:val="multilevel"/>
    <w:tmpl w:val="BF26B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030DDA"/>
    <w:multiLevelType w:val="hybridMultilevel"/>
    <w:tmpl w:val="A4BE7A8A"/>
    <w:lvl w:ilvl="0" w:tplc="BDF61B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474010"/>
    <w:multiLevelType w:val="multilevel"/>
    <w:tmpl w:val="0410001F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3C1365FB"/>
    <w:multiLevelType w:val="hybridMultilevel"/>
    <w:tmpl w:val="3878C3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20087F"/>
    <w:multiLevelType w:val="multilevel"/>
    <w:tmpl w:val="4D402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583325"/>
    <w:multiLevelType w:val="hybridMultilevel"/>
    <w:tmpl w:val="6DF4C2A8"/>
    <w:lvl w:ilvl="0" w:tplc="828CDE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182D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2F15A62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 w15:restartNumberingAfterBreak="0">
    <w:nsid w:val="4323595A"/>
    <w:multiLevelType w:val="multilevel"/>
    <w:tmpl w:val="2570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5E145C"/>
    <w:multiLevelType w:val="hybridMultilevel"/>
    <w:tmpl w:val="04EC499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F765E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8" w15:restartNumberingAfterBreak="0">
    <w:nsid w:val="46114B38"/>
    <w:multiLevelType w:val="singleLevel"/>
    <w:tmpl w:val="E34A18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</w:abstractNum>
  <w:abstractNum w:abstractNumId="29" w15:restartNumberingAfterBreak="0">
    <w:nsid w:val="4759742D"/>
    <w:multiLevelType w:val="singleLevel"/>
    <w:tmpl w:val="410E1A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</w:abstractNum>
  <w:abstractNum w:abstractNumId="30" w15:restartNumberingAfterBreak="0">
    <w:nsid w:val="47704473"/>
    <w:multiLevelType w:val="singleLevel"/>
    <w:tmpl w:val="0410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4A5E39A4"/>
    <w:multiLevelType w:val="hybridMultilevel"/>
    <w:tmpl w:val="39B42E0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ACC4AB1"/>
    <w:multiLevelType w:val="singleLevel"/>
    <w:tmpl w:val="4698B890"/>
    <w:lvl w:ilvl="0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3" w15:restartNumberingAfterBreak="0">
    <w:nsid w:val="4B5D69AD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4" w15:restartNumberingAfterBreak="0">
    <w:nsid w:val="4D8C3497"/>
    <w:multiLevelType w:val="multilevel"/>
    <w:tmpl w:val="79D209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E0552ED"/>
    <w:multiLevelType w:val="multilevel"/>
    <w:tmpl w:val="0718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C83516"/>
    <w:multiLevelType w:val="multilevel"/>
    <w:tmpl w:val="0410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 w15:restartNumberingAfterBreak="0">
    <w:nsid w:val="53540FC9"/>
    <w:multiLevelType w:val="multilevel"/>
    <w:tmpl w:val="334C4C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57C442B1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</w:abstractNum>
  <w:abstractNum w:abstractNumId="39" w15:restartNumberingAfterBreak="0">
    <w:nsid w:val="5C0734DF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5DFF391D"/>
    <w:multiLevelType w:val="hybridMultilevel"/>
    <w:tmpl w:val="A1863CF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556614A"/>
    <w:multiLevelType w:val="multilevel"/>
    <w:tmpl w:val="0410001F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 w15:restartNumberingAfterBreak="0">
    <w:nsid w:val="690B1495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6C7C1F55"/>
    <w:multiLevelType w:val="hybridMultilevel"/>
    <w:tmpl w:val="82D82CA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EA73BDA"/>
    <w:multiLevelType w:val="multilevel"/>
    <w:tmpl w:val="B5529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F3475C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6" w15:restartNumberingAfterBreak="0">
    <w:nsid w:val="70216215"/>
    <w:multiLevelType w:val="multilevel"/>
    <w:tmpl w:val="0B284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67B2DF8"/>
    <w:multiLevelType w:val="multilevel"/>
    <w:tmpl w:val="BDC26B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CE2443D"/>
    <w:multiLevelType w:val="multilevel"/>
    <w:tmpl w:val="3B66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E5E3FA0"/>
    <w:multiLevelType w:val="singleLevel"/>
    <w:tmpl w:val="0410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5"/>
  </w:num>
  <w:num w:numId="3">
    <w:abstractNumId w:val="42"/>
  </w:num>
  <w:num w:numId="4">
    <w:abstractNumId w:val="38"/>
  </w:num>
  <w:num w:numId="5">
    <w:abstractNumId w:val="8"/>
  </w:num>
  <w:num w:numId="6">
    <w:abstractNumId w:val="37"/>
  </w:num>
  <w:num w:numId="7">
    <w:abstractNumId w:val="33"/>
  </w:num>
  <w:num w:numId="8">
    <w:abstractNumId w:val="36"/>
  </w:num>
  <w:num w:numId="9">
    <w:abstractNumId w:val="32"/>
  </w:num>
  <w:num w:numId="10">
    <w:abstractNumId w:val="1"/>
  </w:num>
  <w:num w:numId="11">
    <w:abstractNumId w:val="14"/>
  </w:num>
  <w:num w:numId="12">
    <w:abstractNumId w:val="10"/>
  </w:num>
  <w:num w:numId="13">
    <w:abstractNumId w:val="29"/>
  </w:num>
  <w:num w:numId="14">
    <w:abstractNumId w:val="49"/>
  </w:num>
  <w:num w:numId="15">
    <w:abstractNumId w:val="30"/>
  </w:num>
  <w:num w:numId="16">
    <w:abstractNumId w:val="27"/>
  </w:num>
  <w:num w:numId="17">
    <w:abstractNumId w:val="2"/>
  </w:num>
  <w:num w:numId="18">
    <w:abstractNumId w:val="27"/>
  </w:num>
  <w:num w:numId="19">
    <w:abstractNumId w:val="28"/>
  </w:num>
  <w:num w:numId="20">
    <w:abstractNumId w:val="39"/>
  </w:num>
  <w:num w:numId="21">
    <w:abstractNumId w:val="7"/>
  </w:num>
  <w:num w:numId="22">
    <w:abstractNumId w:val="41"/>
  </w:num>
  <w:num w:numId="23">
    <w:abstractNumId w:val="11"/>
  </w:num>
  <w:num w:numId="24">
    <w:abstractNumId w:val="20"/>
  </w:num>
  <w:num w:numId="25">
    <w:abstractNumId w:val="9"/>
  </w:num>
  <w:num w:numId="26">
    <w:abstractNumId w:val="40"/>
  </w:num>
  <w:num w:numId="27">
    <w:abstractNumId w:val="23"/>
  </w:num>
  <w:num w:numId="28">
    <w:abstractNumId w:val="17"/>
  </w:num>
  <w:num w:numId="29">
    <w:abstractNumId w:val="47"/>
  </w:num>
  <w:num w:numId="30">
    <w:abstractNumId w:val="34"/>
  </w:num>
  <w:num w:numId="31">
    <w:abstractNumId w:val="43"/>
  </w:num>
  <w:num w:numId="32">
    <w:abstractNumId w:val="12"/>
  </w:num>
  <w:num w:numId="33">
    <w:abstractNumId w:val="21"/>
  </w:num>
  <w:num w:numId="34">
    <w:abstractNumId w:val="26"/>
  </w:num>
  <w:num w:numId="35">
    <w:abstractNumId w:val="19"/>
  </w:num>
  <w:num w:numId="36">
    <w:abstractNumId w:val="31"/>
  </w:num>
  <w:num w:numId="37">
    <w:abstractNumId w:val="16"/>
  </w:num>
  <w:num w:numId="38">
    <w:abstractNumId w:val="18"/>
  </w:num>
  <w:num w:numId="39">
    <w:abstractNumId w:val="0"/>
  </w:num>
  <w:num w:numId="40">
    <w:abstractNumId w:val="3"/>
  </w:num>
  <w:num w:numId="41">
    <w:abstractNumId w:val="35"/>
  </w:num>
  <w:num w:numId="42">
    <w:abstractNumId w:val="6"/>
  </w:num>
  <w:num w:numId="43">
    <w:abstractNumId w:val="46"/>
  </w:num>
  <w:num w:numId="44">
    <w:abstractNumId w:val="22"/>
  </w:num>
  <w:num w:numId="45">
    <w:abstractNumId w:val="4"/>
  </w:num>
  <w:num w:numId="46">
    <w:abstractNumId w:val="13"/>
  </w:num>
  <w:num w:numId="47">
    <w:abstractNumId w:val="15"/>
  </w:num>
  <w:num w:numId="48">
    <w:abstractNumId w:val="44"/>
  </w:num>
  <w:num w:numId="49">
    <w:abstractNumId w:val="25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F89"/>
    <w:rsid w:val="00001607"/>
    <w:rsid w:val="00005717"/>
    <w:rsid w:val="00013F65"/>
    <w:rsid w:val="00017D15"/>
    <w:rsid w:val="00024A89"/>
    <w:rsid w:val="00025CD5"/>
    <w:rsid w:val="00032671"/>
    <w:rsid w:val="00035420"/>
    <w:rsid w:val="00035D3D"/>
    <w:rsid w:val="00036B21"/>
    <w:rsid w:val="0004692B"/>
    <w:rsid w:val="0004750A"/>
    <w:rsid w:val="00054C3E"/>
    <w:rsid w:val="00057A5A"/>
    <w:rsid w:val="00064C21"/>
    <w:rsid w:val="0007054D"/>
    <w:rsid w:val="00076336"/>
    <w:rsid w:val="00084442"/>
    <w:rsid w:val="00085548"/>
    <w:rsid w:val="00086A98"/>
    <w:rsid w:val="00087917"/>
    <w:rsid w:val="00091B23"/>
    <w:rsid w:val="000930E8"/>
    <w:rsid w:val="00093F2C"/>
    <w:rsid w:val="000B3D5D"/>
    <w:rsid w:val="000B7B38"/>
    <w:rsid w:val="000C2DEC"/>
    <w:rsid w:val="000E7BC2"/>
    <w:rsid w:val="000F34B0"/>
    <w:rsid w:val="000F63E2"/>
    <w:rsid w:val="00110264"/>
    <w:rsid w:val="00110BAA"/>
    <w:rsid w:val="00114F80"/>
    <w:rsid w:val="00125A13"/>
    <w:rsid w:val="00127F25"/>
    <w:rsid w:val="00133652"/>
    <w:rsid w:val="001339A9"/>
    <w:rsid w:val="00136524"/>
    <w:rsid w:val="00152D68"/>
    <w:rsid w:val="00153BA3"/>
    <w:rsid w:val="0015651E"/>
    <w:rsid w:val="001570C5"/>
    <w:rsid w:val="00160F2D"/>
    <w:rsid w:val="00162D7A"/>
    <w:rsid w:val="00164129"/>
    <w:rsid w:val="0016547E"/>
    <w:rsid w:val="00165817"/>
    <w:rsid w:val="00173082"/>
    <w:rsid w:val="0018281B"/>
    <w:rsid w:val="00186C82"/>
    <w:rsid w:val="00194E05"/>
    <w:rsid w:val="001B3D8C"/>
    <w:rsid w:val="001C0135"/>
    <w:rsid w:val="001C51EE"/>
    <w:rsid w:val="001D3C87"/>
    <w:rsid w:val="001D5059"/>
    <w:rsid w:val="001E4310"/>
    <w:rsid w:val="001E74C7"/>
    <w:rsid w:val="001F664A"/>
    <w:rsid w:val="00200B96"/>
    <w:rsid w:val="00202D5E"/>
    <w:rsid w:val="002104A1"/>
    <w:rsid w:val="00227C8E"/>
    <w:rsid w:val="002308D9"/>
    <w:rsid w:val="002407B4"/>
    <w:rsid w:val="0024091D"/>
    <w:rsid w:val="0024425C"/>
    <w:rsid w:val="00246D60"/>
    <w:rsid w:val="002647AB"/>
    <w:rsid w:val="00265AFC"/>
    <w:rsid w:val="002710CD"/>
    <w:rsid w:val="00271F65"/>
    <w:rsid w:val="00274DD4"/>
    <w:rsid w:val="00291FB8"/>
    <w:rsid w:val="00292799"/>
    <w:rsid w:val="002927F9"/>
    <w:rsid w:val="002E0292"/>
    <w:rsid w:val="002E0D4E"/>
    <w:rsid w:val="002E1AFC"/>
    <w:rsid w:val="002E613E"/>
    <w:rsid w:val="002F7161"/>
    <w:rsid w:val="003000EB"/>
    <w:rsid w:val="003023BB"/>
    <w:rsid w:val="00305540"/>
    <w:rsid w:val="00310DDA"/>
    <w:rsid w:val="0031392E"/>
    <w:rsid w:val="00317BE1"/>
    <w:rsid w:val="0032364C"/>
    <w:rsid w:val="00323668"/>
    <w:rsid w:val="003261A6"/>
    <w:rsid w:val="00327B9A"/>
    <w:rsid w:val="00330F28"/>
    <w:rsid w:val="00332CFA"/>
    <w:rsid w:val="00336D52"/>
    <w:rsid w:val="003457EF"/>
    <w:rsid w:val="00357593"/>
    <w:rsid w:val="00357E84"/>
    <w:rsid w:val="0036312C"/>
    <w:rsid w:val="0036440A"/>
    <w:rsid w:val="00366AA8"/>
    <w:rsid w:val="0038065F"/>
    <w:rsid w:val="00384E45"/>
    <w:rsid w:val="003905AD"/>
    <w:rsid w:val="00393168"/>
    <w:rsid w:val="003A1FB3"/>
    <w:rsid w:val="003A3F85"/>
    <w:rsid w:val="003B29A5"/>
    <w:rsid w:val="003B6385"/>
    <w:rsid w:val="003C28E5"/>
    <w:rsid w:val="003D082A"/>
    <w:rsid w:val="003D12AC"/>
    <w:rsid w:val="003E5956"/>
    <w:rsid w:val="003F73DF"/>
    <w:rsid w:val="00402B20"/>
    <w:rsid w:val="00411BFB"/>
    <w:rsid w:val="00422E9C"/>
    <w:rsid w:val="0042368C"/>
    <w:rsid w:val="00434CD3"/>
    <w:rsid w:val="004400A6"/>
    <w:rsid w:val="00450CC4"/>
    <w:rsid w:val="004541E0"/>
    <w:rsid w:val="00455A5A"/>
    <w:rsid w:val="00457103"/>
    <w:rsid w:val="00457F36"/>
    <w:rsid w:val="00462C0B"/>
    <w:rsid w:val="0047152D"/>
    <w:rsid w:val="00472EFD"/>
    <w:rsid w:val="0047677B"/>
    <w:rsid w:val="00482A2D"/>
    <w:rsid w:val="00484D2F"/>
    <w:rsid w:val="00485F73"/>
    <w:rsid w:val="00492946"/>
    <w:rsid w:val="004A0565"/>
    <w:rsid w:val="004A380E"/>
    <w:rsid w:val="004A384D"/>
    <w:rsid w:val="004A444B"/>
    <w:rsid w:val="004A4E2E"/>
    <w:rsid w:val="004A6055"/>
    <w:rsid w:val="004B1651"/>
    <w:rsid w:val="004C0A00"/>
    <w:rsid w:val="004C2A78"/>
    <w:rsid w:val="004C45E4"/>
    <w:rsid w:val="004D38A4"/>
    <w:rsid w:val="004D39A4"/>
    <w:rsid w:val="004D40B7"/>
    <w:rsid w:val="004E15DE"/>
    <w:rsid w:val="004E6CB1"/>
    <w:rsid w:val="004F47B6"/>
    <w:rsid w:val="004F6BAE"/>
    <w:rsid w:val="00504C08"/>
    <w:rsid w:val="00511849"/>
    <w:rsid w:val="00524D3C"/>
    <w:rsid w:val="0053299E"/>
    <w:rsid w:val="00550053"/>
    <w:rsid w:val="00563A88"/>
    <w:rsid w:val="00567FDC"/>
    <w:rsid w:val="00580D57"/>
    <w:rsid w:val="00587474"/>
    <w:rsid w:val="005925E0"/>
    <w:rsid w:val="00595853"/>
    <w:rsid w:val="005958B0"/>
    <w:rsid w:val="005A2FA5"/>
    <w:rsid w:val="005C17B8"/>
    <w:rsid w:val="005D4400"/>
    <w:rsid w:val="005D52A4"/>
    <w:rsid w:val="005D6BC2"/>
    <w:rsid w:val="005E23E7"/>
    <w:rsid w:val="005E3E0F"/>
    <w:rsid w:val="005F467F"/>
    <w:rsid w:val="005F4B4E"/>
    <w:rsid w:val="005F6867"/>
    <w:rsid w:val="00604075"/>
    <w:rsid w:val="0060462D"/>
    <w:rsid w:val="006069C2"/>
    <w:rsid w:val="00617C57"/>
    <w:rsid w:val="0063258F"/>
    <w:rsid w:val="006327CB"/>
    <w:rsid w:val="006411C4"/>
    <w:rsid w:val="0064218B"/>
    <w:rsid w:val="00645C3A"/>
    <w:rsid w:val="006515E4"/>
    <w:rsid w:val="0065688D"/>
    <w:rsid w:val="00663674"/>
    <w:rsid w:val="00667CDB"/>
    <w:rsid w:val="00674105"/>
    <w:rsid w:val="00676A31"/>
    <w:rsid w:val="00681E4A"/>
    <w:rsid w:val="006B4C43"/>
    <w:rsid w:val="006B5DB9"/>
    <w:rsid w:val="006C3ED1"/>
    <w:rsid w:val="006C725A"/>
    <w:rsid w:val="006C78F5"/>
    <w:rsid w:val="006D0BF7"/>
    <w:rsid w:val="006E5171"/>
    <w:rsid w:val="006F6CEB"/>
    <w:rsid w:val="00701E7E"/>
    <w:rsid w:val="007026AE"/>
    <w:rsid w:val="007167C3"/>
    <w:rsid w:val="007209AF"/>
    <w:rsid w:val="007227BE"/>
    <w:rsid w:val="00722D21"/>
    <w:rsid w:val="00730002"/>
    <w:rsid w:val="007337C3"/>
    <w:rsid w:val="00754CB4"/>
    <w:rsid w:val="0075525E"/>
    <w:rsid w:val="00755549"/>
    <w:rsid w:val="007608BA"/>
    <w:rsid w:val="007631A0"/>
    <w:rsid w:val="00764617"/>
    <w:rsid w:val="007665CA"/>
    <w:rsid w:val="00767EA7"/>
    <w:rsid w:val="007762B4"/>
    <w:rsid w:val="00787B52"/>
    <w:rsid w:val="00791367"/>
    <w:rsid w:val="0079239B"/>
    <w:rsid w:val="00796AD9"/>
    <w:rsid w:val="007A0AEB"/>
    <w:rsid w:val="007B29FB"/>
    <w:rsid w:val="007B5111"/>
    <w:rsid w:val="007B6198"/>
    <w:rsid w:val="007C2979"/>
    <w:rsid w:val="007D7771"/>
    <w:rsid w:val="007E3D87"/>
    <w:rsid w:val="007E6ED1"/>
    <w:rsid w:val="007F2912"/>
    <w:rsid w:val="007F4E1D"/>
    <w:rsid w:val="007F6ABA"/>
    <w:rsid w:val="007F7A87"/>
    <w:rsid w:val="00812E70"/>
    <w:rsid w:val="00815A96"/>
    <w:rsid w:val="00823964"/>
    <w:rsid w:val="008246EA"/>
    <w:rsid w:val="00831443"/>
    <w:rsid w:val="008341FD"/>
    <w:rsid w:val="00837BD3"/>
    <w:rsid w:val="008437FA"/>
    <w:rsid w:val="00871E1B"/>
    <w:rsid w:val="00875BCF"/>
    <w:rsid w:val="00880360"/>
    <w:rsid w:val="00887572"/>
    <w:rsid w:val="008A2BE0"/>
    <w:rsid w:val="008A45DB"/>
    <w:rsid w:val="008D460E"/>
    <w:rsid w:val="008D5BD0"/>
    <w:rsid w:val="008D6378"/>
    <w:rsid w:val="008E2E51"/>
    <w:rsid w:val="008E35AB"/>
    <w:rsid w:val="008E48D9"/>
    <w:rsid w:val="008E7CEB"/>
    <w:rsid w:val="008F04D2"/>
    <w:rsid w:val="008F0939"/>
    <w:rsid w:val="008F1CE2"/>
    <w:rsid w:val="008F434A"/>
    <w:rsid w:val="009100B8"/>
    <w:rsid w:val="0091297E"/>
    <w:rsid w:val="00914893"/>
    <w:rsid w:val="0091699F"/>
    <w:rsid w:val="00921E65"/>
    <w:rsid w:val="0092313C"/>
    <w:rsid w:val="009255C7"/>
    <w:rsid w:val="00932877"/>
    <w:rsid w:val="0094557D"/>
    <w:rsid w:val="00952162"/>
    <w:rsid w:val="00957E03"/>
    <w:rsid w:val="00961387"/>
    <w:rsid w:val="00965BF6"/>
    <w:rsid w:val="00966B2F"/>
    <w:rsid w:val="00973634"/>
    <w:rsid w:val="00973B7F"/>
    <w:rsid w:val="00974B1F"/>
    <w:rsid w:val="009844B0"/>
    <w:rsid w:val="00986B40"/>
    <w:rsid w:val="00997BDD"/>
    <w:rsid w:val="009A127C"/>
    <w:rsid w:val="009A3F89"/>
    <w:rsid w:val="009A4CFB"/>
    <w:rsid w:val="009A6D19"/>
    <w:rsid w:val="009A73CD"/>
    <w:rsid w:val="009B0E40"/>
    <w:rsid w:val="009B13EA"/>
    <w:rsid w:val="009B2867"/>
    <w:rsid w:val="009B653C"/>
    <w:rsid w:val="009D084B"/>
    <w:rsid w:val="009E15BE"/>
    <w:rsid w:val="009F0CB9"/>
    <w:rsid w:val="009F0D14"/>
    <w:rsid w:val="009F1CA6"/>
    <w:rsid w:val="009F39E3"/>
    <w:rsid w:val="00A02BBF"/>
    <w:rsid w:val="00A05084"/>
    <w:rsid w:val="00A07478"/>
    <w:rsid w:val="00A17E96"/>
    <w:rsid w:val="00A25305"/>
    <w:rsid w:val="00A300D1"/>
    <w:rsid w:val="00A34E40"/>
    <w:rsid w:val="00A34ED8"/>
    <w:rsid w:val="00A37E06"/>
    <w:rsid w:val="00A442A7"/>
    <w:rsid w:val="00A50371"/>
    <w:rsid w:val="00A53C17"/>
    <w:rsid w:val="00A557BD"/>
    <w:rsid w:val="00A630C5"/>
    <w:rsid w:val="00A66B42"/>
    <w:rsid w:val="00A7503F"/>
    <w:rsid w:val="00A76125"/>
    <w:rsid w:val="00A83845"/>
    <w:rsid w:val="00A85CAB"/>
    <w:rsid w:val="00AA1502"/>
    <w:rsid w:val="00AA6083"/>
    <w:rsid w:val="00AA780F"/>
    <w:rsid w:val="00AB5D10"/>
    <w:rsid w:val="00AC6B75"/>
    <w:rsid w:val="00AC7B97"/>
    <w:rsid w:val="00AD2BF4"/>
    <w:rsid w:val="00AE5DE5"/>
    <w:rsid w:val="00AF4933"/>
    <w:rsid w:val="00AF5DB2"/>
    <w:rsid w:val="00AF6EAA"/>
    <w:rsid w:val="00B005B9"/>
    <w:rsid w:val="00B00B28"/>
    <w:rsid w:val="00B06621"/>
    <w:rsid w:val="00B1309C"/>
    <w:rsid w:val="00B158C7"/>
    <w:rsid w:val="00B16870"/>
    <w:rsid w:val="00B16D50"/>
    <w:rsid w:val="00B32E7F"/>
    <w:rsid w:val="00B3372A"/>
    <w:rsid w:val="00B45698"/>
    <w:rsid w:val="00B471E2"/>
    <w:rsid w:val="00B47572"/>
    <w:rsid w:val="00B523AF"/>
    <w:rsid w:val="00B6099E"/>
    <w:rsid w:val="00B65323"/>
    <w:rsid w:val="00B729D4"/>
    <w:rsid w:val="00B74E74"/>
    <w:rsid w:val="00B77EE5"/>
    <w:rsid w:val="00B9266E"/>
    <w:rsid w:val="00B93F4E"/>
    <w:rsid w:val="00B948EB"/>
    <w:rsid w:val="00B94AAC"/>
    <w:rsid w:val="00BA313B"/>
    <w:rsid w:val="00BB73A8"/>
    <w:rsid w:val="00BD0FF6"/>
    <w:rsid w:val="00BE483F"/>
    <w:rsid w:val="00BE7825"/>
    <w:rsid w:val="00BF1322"/>
    <w:rsid w:val="00BF532B"/>
    <w:rsid w:val="00C01A6F"/>
    <w:rsid w:val="00C03AF9"/>
    <w:rsid w:val="00C048B8"/>
    <w:rsid w:val="00C077E9"/>
    <w:rsid w:val="00C16A95"/>
    <w:rsid w:val="00C23BD3"/>
    <w:rsid w:val="00C240E5"/>
    <w:rsid w:val="00C3056C"/>
    <w:rsid w:val="00C30D52"/>
    <w:rsid w:val="00C5237C"/>
    <w:rsid w:val="00C52FBC"/>
    <w:rsid w:val="00C636D6"/>
    <w:rsid w:val="00C63CBF"/>
    <w:rsid w:val="00C82EAD"/>
    <w:rsid w:val="00C94F0B"/>
    <w:rsid w:val="00C964C5"/>
    <w:rsid w:val="00CA1DDE"/>
    <w:rsid w:val="00CB11CC"/>
    <w:rsid w:val="00CE23BB"/>
    <w:rsid w:val="00CE635B"/>
    <w:rsid w:val="00CF09D3"/>
    <w:rsid w:val="00D02558"/>
    <w:rsid w:val="00D02B20"/>
    <w:rsid w:val="00D02F8C"/>
    <w:rsid w:val="00D0468A"/>
    <w:rsid w:val="00D07118"/>
    <w:rsid w:val="00D140A6"/>
    <w:rsid w:val="00D14F58"/>
    <w:rsid w:val="00D27657"/>
    <w:rsid w:val="00D33F4E"/>
    <w:rsid w:val="00D43F55"/>
    <w:rsid w:val="00D44ED5"/>
    <w:rsid w:val="00D5003C"/>
    <w:rsid w:val="00D50504"/>
    <w:rsid w:val="00D519A6"/>
    <w:rsid w:val="00D530E4"/>
    <w:rsid w:val="00D5517C"/>
    <w:rsid w:val="00D56C88"/>
    <w:rsid w:val="00D66761"/>
    <w:rsid w:val="00D67371"/>
    <w:rsid w:val="00D7217A"/>
    <w:rsid w:val="00D753FE"/>
    <w:rsid w:val="00D77CB3"/>
    <w:rsid w:val="00D833F2"/>
    <w:rsid w:val="00D874F0"/>
    <w:rsid w:val="00D87C17"/>
    <w:rsid w:val="00D87F60"/>
    <w:rsid w:val="00D949A9"/>
    <w:rsid w:val="00DA25C5"/>
    <w:rsid w:val="00DB0E08"/>
    <w:rsid w:val="00DB27D2"/>
    <w:rsid w:val="00DC26A7"/>
    <w:rsid w:val="00DC70AD"/>
    <w:rsid w:val="00DD256F"/>
    <w:rsid w:val="00DD35B2"/>
    <w:rsid w:val="00DE60F5"/>
    <w:rsid w:val="00DF230A"/>
    <w:rsid w:val="00DF7164"/>
    <w:rsid w:val="00E00B4B"/>
    <w:rsid w:val="00E05DC1"/>
    <w:rsid w:val="00E06EA5"/>
    <w:rsid w:val="00E2769A"/>
    <w:rsid w:val="00E34574"/>
    <w:rsid w:val="00E34A43"/>
    <w:rsid w:val="00E41CD0"/>
    <w:rsid w:val="00E47C7F"/>
    <w:rsid w:val="00E47D5A"/>
    <w:rsid w:val="00E5337D"/>
    <w:rsid w:val="00E53F69"/>
    <w:rsid w:val="00E54D71"/>
    <w:rsid w:val="00E74416"/>
    <w:rsid w:val="00E77694"/>
    <w:rsid w:val="00E77B8E"/>
    <w:rsid w:val="00E802FE"/>
    <w:rsid w:val="00E9184A"/>
    <w:rsid w:val="00E9781F"/>
    <w:rsid w:val="00EA4D55"/>
    <w:rsid w:val="00EA584D"/>
    <w:rsid w:val="00EB453A"/>
    <w:rsid w:val="00EB7641"/>
    <w:rsid w:val="00EC02A5"/>
    <w:rsid w:val="00EE3B7E"/>
    <w:rsid w:val="00EE410C"/>
    <w:rsid w:val="00EF2E7E"/>
    <w:rsid w:val="00EF2FAD"/>
    <w:rsid w:val="00F07ABF"/>
    <w:rsid w:val="00F17BDE"/>
    <w:rsid w:val="00F211BE"/>
    <w:rsid w:val="00F31B1C"/>
    <w:rsid w:val="00F320BF"/>
    <w:rsid w:val="00F34882"/>
    <w:rsid w:val="00F460C9"/>
    <w:rsid w:val="00F61B04"/>
    <w:rsid w:val="00F62182"/>
    <w:rsid w:val="00F62583"/>
    <w:rsid w:val="00F62730"/>
    <w:rsid w:val="00F62813"/>
    <w:rsid w:val="00F73B81"/>
    <w:rsid w:val="00F77040"/>
    <w:rsid w:val="00F77217"/>
    <w:rsid w:val="00F7788F"/>
    <w:rsid w:val="00F927BC"/>
    <w:rsid w:val="00F96207"/>
    <w:rsid w:val="00F97FF6"/>
    <w:rsid w:val="00FA0AE1"/>
    <w:rsid w:val="00FB05E6"/>
    <w:rsid w:val="00FB19FD"/>
    <w:rsid w:val="00FB5E8C"/>
    <w:rsid w:val="00FC4FD1"/>
    <w:rsid w:val="00FD1581"/>
    <w:rsid w:val="00FD2716"/>
    <w:rsid w:val="00FD41D6"/>
    <w:rsid w:val="00FD500D"/>
    <w:rsid w:val="00FD5F55"/>
    <w:rsid w:val="00FE1052"/>
    <w:rsid w:val="00FE4705"/>
    <w:rsid w:val="00FF73AD"/>
    <w:rsid w:val="00FF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E6C309A"/>
  <w15:chartTrackingRefBased/>
  <w15:docId w15:val="{66CA8807-A532-4A64-9FBB-F3782520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jc w:val="both"/>
      <w:outlineLvl w:val="0"/>
    </w:pPr>
    <w:rPr>
      <w:b/>
      <w:sz w:val="26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b/>
      <w:sz w:val="22"/>
    </w:rPr>
  </w:style>
  <w:style w:type="paragraph" w:styleId="Titolo3">
    <w:name w:val="heading 3"/>
    <w:basedOn w:val="Normale"/>
    <w:next w:val="Normale"/>
    <w:qFormat/>
    <w:pPr>
      <w:keepNext/>
      <w:tabs>
        <w:tab w:val="left" w:pos="7371"/>
        <w:tab w:val="left" w:pos="8222"/>
      </w:tabs>
      <w:ind w:left="1418" w:right="1416"/>
      <w:jc w:val="center"/>
      <w:outlineLvl w:val="2"/>
    </w:pPr>
    <w:rPr>
      <w:caps/>
      <w:u w:val="single"/>
    </w:rPr>
  </w:style>
  <w:style w:type="paragraph" w:styleId="Titolo4">
    <w:name w:val="heading 4"/>
    <w:basedOn w:val="Normale"/>
    <w:next w:val="Normale"/>
    <w:qFormat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tabs>
        <w:tab w:val="left" w:pos="7371"/>
        <w:tab w:val="left" w:pos="7655"/>
        <w:tab w:val="left" w:pos="8505"/>
        <w:tab w:val="left" w:pos="8647"/>
      </w:tabs>
      <w:ind w:left="1134" w:right="1134"/>
      <w:jc w:val="center"/>
      <w:outlineLvl w:val="3"/>
    </w:pPr>
    <w:rPr>
      <w:b/>
      <w:caps/>
      <w:sz w:val="28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rFonts w:ascii="Garamond" w:hAnsi="Garamond"/>
      <w:b/>
      <w:i/>
      <w:sz w:val="22"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b/>
      <w:i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pPr>
      <w:widowControl w:val="0"/>
      <w:jc w:val="center"/>
    </w:pPr>
    <w:rPr>
      <w:b/>
    </w:rPr>
  </w:style>
  <w:style w:type="paragraph" w:styleId="Intestazione">
    <w:name w:val="header"/>
    <w:basedOn w:val="Normale"/>
    <w:link w:val="IntestazioneCarattere"/>
    <w:uiPriority w:val="99"/>
    <w:pPr>
      <w:widowControl w:val="0"/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widowControl w:val="0"/>
      <w:tabs>
        <w:tab w:val="center" w:pos="4819"/>
        <w:tab w:val="right" w:pos="9638"/>
      </w:tabs>
    </w:pPr>
  </w:style>
  <w:style w:type="paragraph" w:customStyle="1" w:styleId="FIRMA">
    <w:name w:val="FIRMA"/>
    <w:pPr>
      <w:widowControl w:val="0"/>
      <w:spacing w:before="720"/>
      <w:ind w:left="5670"/>
      <w:jc w:val="center"/>
    </w:pPr>
    <w:rPr>
      <w:rFonts w:ascii="Times" w:hAnsi="Times"/>
      <w:b/>
      <w:sz w:val="24"/>
    </w:rPr>
  </w:style>
  <w:style w:type="paragraph" w:styleId="Rientrocorpodeltesto">
    <w:name w:val="Body Text Indent"/>
    <w:basedOn w:val="Normale"/>
    <w:pPr>
      <w:ind w:firstLine="851"/>
      <w:jc w:val="both"/>
    </w:pPr>
  </w:style>
  <w:style w:type="character" w:styleId="Enfasicorsivo">
    <w:name w:val="Emphasis"/>
    <w:qFormat/>
    <w:rPr>
      <w:i/>
    </w:rPr>
  </w:style>
  <w:style w:type="paragraph" w:styleId="Testodelblocco">
    <w:name w:val="Block Text"/>
    <w:basedOn w:val="Normale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tabs>
        <w:tab w:val="left" w:pos="-1701"/>
        <w:tab w:val="left" w:pos="-1560"/>
        <w:tab w:val="left" w:pos="8505"/>
      </w:tabs>
      <w:ind w:left="1134" w:right="1416"/>
      <w:jc w:val="center"/>
    </w:pPr>
    <w:rPr>
      <w:b/>
      <w:caps/>
      <w:sz w:val="28"/>
    </w:rPr>
  </w:style>
  <w:style w:type="paragraph" w:styleId="Corpotesto">
    <w:name w:val="Body Text"/>
    <w:basedOn w:val="Normale"/>
    <w:pPr>
      <w:jc w:val="both"/>
    </w:pPr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"/>
  </w:style>
  <w:style w:type="character" w:styleId="Collegamentovisitato">
    <w:name w:val="FollowedHyperlink"/>
    <w:rPr>
      <w:color w:val="800080"/>
      <w:u w:val="single"/>
    </w:rPr>
  </w:style>
  <w:style w:type="paragraph" w:styleId="Rientrocorpodeltesto2">
    <w:name w:val="Body Text Indent 2"/>
    <w:basedOn w:val="Normale"/>
    <w:pPr>
      <w:ind w:firstLine="426"/>
      <w:jc w:val="both"/>
    </w:pPr>
    <w:rPr>
      <w:sz w:val="22"/>
    </w:rPr>
  </w:style>
  <w:style w:type="paragraph" w:styleId="Corpodeltesto2">
    <w:name w:val="Body Text 2"/>
    <w:basedOn w:val="Normale"/>
    <w:pPr>
      <w:spacing w:after="120"/>
      <w:jc w:val="both"/>
    </w:pPr>
    <w:rPr>
      <w:sz w:val="22"/>
    </w:rPr>
  </w:style>
  <w:style w:type="paragraph" w:styleId="Rientrocorpodeltesto3">
    <w:name w:val="Body Text Indent 3"/>
    <w:basedOn w:val="Normale"/>
    <w:pPr>
      <w:autoSpaceDE w:val="0"/>
      <w:autoSpaceDN w:val="0"/>
      <w:adjustRightInd w:val="0"/>
      <w:ind w:firstLine="426"/>
    </w:pPr>
    <w:rPr>
      <w:sz w:val="23"/>
      <w:szCs w:val="23"/>
    </w:rPr>
  </w:style>
  <w:style w:type="paragraph" w:styleId="Corpodeltesto3">
    <w:name w:val="Body Text 3"/>
    <w:basedOn w:val="Normale"/>
    <w:pPr>
      <w:spacing w:after="120"/>
    </w:pPr>
    <w:rPr>
      <w:sz w:val="16"/>
      <w:szCs w:val="16"/>
    </w:rPr>
  </w:style>
  <w:style w:type="paragraph" w:styleId="Titolo">
    <w:name w:val="Title"/>
    <w:basedOn w:val="Normale"/>
    <w:qFormat/>
    <w:pPr>
      <w:ind w:right="567"/>
      <w:jc w:val="center"/>
    </w:pPr>
  </w:style>
  <w:style w:type="paragraph" w:styleId="Testonotaapidipagina">
    <w:name w:val="footnote text"/>
    <w:basedOn w:val="Normale"/>
    <w:semiHidden/>
    <w:rPr>
      <w:sz w:val="20"/>
    </w:rPr>
  </w:style>
  <w:style w:type="character" w:styleId="Rimandonotaapidipagina">
    <w:name w:val="footnote reference"/>
    <w:semiHidden/>
    <w:rPr>
      <w:vertAlign w:val="superscript"/>
    </w:rPr>
  </w:style>
  <w:style w:type="table" w:styleId="Grigliatabella">
    <w:name w:val="Table Grid"/>
    <w:basedOn w:val="Tabellanormale"/>
    <w:rsid w:val="001D50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B0E4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nfasigrassetto">
    <w:name w:val="Strong"/>
    <w:qFormat/>
    <w:rsid w:val="001F664A"/>
    <w:rPr>
      <w:b/>
      <w:bCs/>
    </w:rPr>
  </w:style>
  <w:style w:type="paragraph" w:styleId="Testofumetto">
    <w:name w:val="Balloon Text"/>
    <w:basedOn w:val="Normale"/>
    <w:link w:val="TestofumettoCarattere"/>
    <w:rsid w:val="00FD5F5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FD5F55"/>
    <w:rPr>
      <w:rFonts w:ascii="Segoe UI" w:hAnsi="Segoe UI" w:cs="Segoe UI"/>
      <w:sz w:val="18"/>
      <w:szCs w:val="18"/>
    </w:rPr>
  </w:style>
  <w:style w:type="character" w:customStyle="1" w:styleId="Menzionenonrisolta1">
    <w:name w:val="Menzione non risolta1"/>
    <w:uiPriority w:val="99"/>
    <w:semiHidden/>
    <w:unhideWhenUsed/>
    <w:rsid w:val="0065688D"/>
    <w:rPr>
      <w:color w:val="605E5C"/>
      <w:shd w:val="clear" w:color="auto" w:fill="E1DFDD"/>
    </w:rPr>
  </w:style>
  <w:style w:type="character" w:customStyle="1" w:styleId="IntestazioneCarattere">
    <w:name w:val="Intestazione Carattere"/>
    <w:link w:val="Intestazione"/>
    <w:uiPriority w:val="99"/>
    <w:rsid w:val="008A45DB"/>
    <w:rPr>
      <w:sz w:val="24"/>
    </w:rPr>
  </w:style>
  <w:style w:type="character" w:customStyle="1" w:styleId="PidipaginaCarattere">
    <w:name w:val="Piè di pagina Carattere"/>
    <w:link w:val="Pidipagina"/>
    <w:uiPriority w:val="99"/>
    <w:rsid w:val="00323668"/>
    <w:rPr>
      <w:sz w:val="24"/>
    </w:rPr>
  </w:style>
  <w:style w:type="paragraph" w:styleId="Testocommento">
    <w:name w:val="annotation text"/>
    <w:basedOn w:val="Normale"/>
    <w:link w:val="TestocommentoCarattere"/>
    <w:rsid w:val="00973B7F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973B7F"/>
  </w:style>
  <w:style w:type="paragraph" w:styleId="Nessunaspaziatura">
    <w:name w:val="No Spacing"/>
    <w:basedOn w:val="Normale"/>
    <w:uiPriority w:val="1"/>
    <w:qFormat/>
    <w:rsid w:val="00133652"/>
    <w:pPr>
      <w:spacing w:before="100" w:beforeAutospacing="1" w:after="100" w:afterAutospacing="1"/>
    </w:pPr>
    <w:rPr>
      <w:szCs w:val="24"/>
    </w:rPr>
  </w:style>
  <w:style w:type="paragraph" w:styleId="Paragrafoelenco">
    <w:name w:val="List Paragraph"/>
    <w:basedOn w:val="Normale"/>
    <w:uiPriority w:val="34"/>
    <w:qFormat/>
    <w:rsid w:val="001336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41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trade@comune.castelfranco-veneto.tv.it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mail@comune.castelfranco-veneto.tv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omune.castelfranco-veneto.tv.it" TargetMode="External"/><Relationship Id="rId2" Type="http://schemas.openxmlformats.org/officeDocument/2006/relationships/hyperlink" Target="http://www.comune.castelfrancoveneto.tv.it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omune.castelfrancoveneto.tv.it" TargetMode="External"/><Relationship Id="rId2" Type="http://schemas.openxmlformats.org/officeDocument/2006/relationships/hyperlink" Target="http://www.comune.castelfrancoveneto.tv.it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-Daniela\Documents\Modelli%20di%20Office%20personalizzati\Comune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06F54-4EAC-4261-8BDC-CB7F87FA2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Comune</Template>
  <TotalTime>1</TotalTime>
  <Pages>4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Comune di Bassano del Grappa</Company>
  <LinksUpToDate>false</LinksUpToDate>
  <CharactersWithSpaces>3295</CharactersWithSpaces>
  <SharedDoc>false</SharedDoc>
  <HLinks>
    <vt:vector size="36" baseType="variant">
      <vt:variant>
        <vt:i4>2359390</vt:i4>
      </vt:variant>
      <vt:variant>
        <vt:i4>23</vt:i4>
      </vt:variant>
      <vt:variant>
        <vt:i4>0</vt:i4>
      </vt:variant>
      <vt:variant>
        <vt:i4>5</vt:i4>
      </vt:variant>
      <vt:variant>
        <vt:lpwstr>mailto:mail@comune.castelfranco-veneto.tv.it</vt:lpwstr>
      </vt:variant>
      <vt:variant>
        <vt:lpwstr/>
      </vt:variant>
      <vt:variant>
        <vt:i4>1966138</vt:i4>
      </vt:variant>
      <vt:variant>
        <vt:i4>20</vt:i4>
      </vt:variant>
      <vt:variant>
        <vt:i4>0</vt:i4>
      </vt:variant>
      <vt:variant>
        <vt:i4>5</vt:i4>
      </vt:variant>
      <vt:variant>
        <vt:lpwstr>mailto:info@comune.castelfrancoveneto.tv.it</vt:lpwstr>
      </vt:variant>
      <vt:variant>
        <vt:lpwstr/>
      </vt:variant>
      <vt:variant>
        <vt:i4>3014755</vt:i4>
      </vt:variant>
      <vt:variant>
        <vt:i4>17</vt:i4>
      </vt:variant>
      <vt:variant>
        <vt:i4>0</vt:i4>
      </vt:variant>
      <vt:variant>
        <vt:i4>5</vt:i4>
      </vt:variant>
      <vt:variant>
        <vt:lpwstr>http://www.comune.castelfrancoveneto.tv.it/</vt:lpwstr>
      </vt:variant>
      <vt:variant>
        <vt:lpwstr/>
      </vt:variant>
      <vt:variant>
        <vt:i4>2359390</vt:i4>
      </vt:variant>
      <vt:variant>
        <vt:i4>8</vt:i4>
      </vt:variant>
      <vt:variant>
        <vt:i4>0</vt:i4>
      </vt:variant>
      <vt:variant>
        <vt:i4>5</vt:i4>
      </vt:variant>
      <vt:variant>
        <vt:lpwstr>mailto:mail@comune.castelfranco-veneto.tv.it</vt:lpwstr>
      </vt:variant>
      <vt:variant>
        <vt:lpwstr/>
      </vt:variant>
      <vt:variant>
        <vt:i4>1966138</vt:i4>
      </vt:variant>
      <vt:variant>
        <vt:i4>3</vt:i4>
      </vt:variant>
      <vt:variant>
        <vt:i4>0</vt:i4>
      </vt:variant>
      <vt:variant>
        <vt:i4>5</vt:i4>
      </vt:variant>
      <vt:variant>
        <vt:lpwstr>mailto:info@comune.castelfrancoveneto.tv.it</vt:lpwstr>
      </vt:variant>
      <vt:variant>
        <vt:lpwstr/>
      </vt:variant>
      <vt:variant>
        <vt:i4>3014755</vt:i4>
      </vt:variant>
      <vt:variant>
        <vt:i4>0</vt:i4>
      </vt:variant>
      <vt:variant>
        <vt:i4>0</vt:i4>
      </vt:variant>
      <vt:variant>
        <vt:i4>5</vt:i4>
      </vt:variant>
      <vt:variant>
        <vt:lpwstr>http://www.comune.castelfrancoveneto.tv.it/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CA-Daniela</dc:creator>
  <cp:keywords/>
  <dc:description/>
  <cp:lastModifiedBy>De Vidi Roberto</cp:lastModifiedBy>
  <cp:revision>3</cp:revision>
  <cp:lastPrinted>2025-07-14T10:33:00Z</cp:lastPrinted>
  <dcterms:created xsi:type="dcterms:W3CDTF">2025-11-25T10:19:00Z</dcterms:created>
  <dcterms:modified xsi:type="dcterms:W3CDTF">2025-11-25T10:30:00Z</dcterms:modified>
</cp:coreProperties>
</file>